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25C" w:rsidRDefault="00F2125C" w:rsidP="00E56727">
      <w:pPr>
        <w:spacing w:line="360" w:lineRule="auto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D50087">
      <w:pPr>
        <w:spacing w:line="360" w:lineRule="auto"/>
        <w:jc w:val="right"/>
        <w:rPr>
          <w:rFonts w:ascii="Calibri Light" w:hAnsi="Trebuchet MS"/>
          <w:b/>
          <w:bCs/>
          <w:i/>
          <w:color w:val="FF0000"/>
          <w:kern w:val="24"/>
          <w:sz w:val="40"/>
          <w:szCs w:val="40"/>
        </w:rPr>
      </w:pP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Детство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–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это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летний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ветер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, </w:t>
      </w:r>
    </w:p>
    <w:p w:rsidR="00F2125C" w:rsidRDefault="00F2125C" w:rsidP="00D50087">
      <w:pPr>
        <w:spacing w:line="360" w:lineRule="auto"/>
        <w:jc w:val="right"/>
        <w:rPr>
          <w:rFonts w:ascii="Calibri Light" w:hAnsi="Trebuchet MS"/>
          <w:b/>
          <w:bCs/>
          <w:i/>
          <w:color w:val="FF0000"/>
          <w:kern w:val="24"/>
          <w:sz w:val="40"/>
          <w:szCs w:val="40"/>
        </w:rPr>
      </w:pP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Парус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неба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и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хрустальный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звон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зимы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.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br/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Детство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–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это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значит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дети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! </w:t>
      </w:r>
    </w:p>
    <w:p w:rsidR="00F2125C" w:rsidRPr="00D50087" w:rsidRDefault="00F2125C" w:rsidP="00D50087">
      <w:pPr>
        <w:spacing w:line="360" w:lineRule="auto"/>
        <w:jc w:val="right"/>
        <w:rPr>
          <w:rFonts w:ascii="Times New Roman" w:hAnsi="Times New Roman"/>
          <w:b/>
          <w:i/>
          <w:color w:val="0070C0"/>
          <w:sz w:val="40"/>
          <w:szCs w:val="40"/>
        </w:rPr>
      </w:pP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Дети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–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это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значит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 xml:space="preserve"> 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мы</w:t>
      </w:r>
      <w:r w:rsidRPr="00D50087">
        <w:rPr>
          <w:rFonts w:ascii="Calibri Light" w:eastAsia="Times New Roman" w:hAnsi="Trebuchet MS"/>
          <w:b/>
          <w:bCs/>
          <w:i/>
          <w:color w:val="FF0000"/>
          <w:kern w:val="24"/>
          <w:sz w:val="40"/>
          <w:szCs w:val="40"/>
        </w:rPr>
        <w:t>!</w:t>
      </w:r>
    </w:p>
    <w:p w:rsidR="00F2125C" w:rsidRDefault="00F2125C" w:rsidP="00D50087">
      <w:pPr>
        <w:pStyle w:val="NormalWeb"/>
        <w:spacing w:before="0" w:beforeAutospacing="0" w:after="0" w:afterAutospacing="0"/>
        <w:jc w:val="center"/>
      </w:pPr>
      <w:r>
        <w:rPr>
          <w:rFonts w:ascii="Calibri" w:hAnsi="Trebuchet MS"/>
          <w:b/>
          <w:bCs/>
          <w:color w:val="7030A0"/>
          <w:kern w:val="24"/>
          <w:sz w:val="108"/>
          <w:szCs w:val="108"/>
        </w:rPr>
        <w:t>Мой</w:t>
      </w:r>
      <w:r>
        <w:rPr>
          <w:rFonts w:ascii="Calibri" w:hAnsi="Trebuchet MS"/>
          <w:b/>
          <w:bCs/>
          <w:color w:val="7030A0"/>
          <w:kern w:val="24"/>
          <w:sz w:val="108"/>
          <w:szCs w:val="108"/>
        </w:rPr>
        <w:t xml:space="preserve"> </w:t>
      </w:r>
      <w:r>
        <w:rPr>
          <w:rFonts w:ascii="Calibri" w:hAnsi="Trebuchet MS"/>
          <w:b/>
          <w:bCs/>
          <w:color w:val="7030A0"/>
          <w:kern w:val="24"/>
          <w:sz w:val="108"/>
          <w:szCs w:val="108"/>
        </w:rPr>
        <w:t>девиз</w:t>
      </w:r>
      <w:r>
        <w:rPr>
          <w:rFonts w:ascii="Calibri" w:hAnsi="Trebuchet MS"/>
          <w:b/>
          <w:bCs/>
          <w:color w:val="7030A0"/>
          <w:kern w:val="24"/>
          <w:sz w:val="108"/>
          <w:szCs w:val="108"/>
        </w:rPr>
        <w:t>:</w:t>
      </w:r>
    </w:p>
    <w:p w:rsidR="00F2125C" w:rsidRPr="00D50087" w:rsidRDefault="00F2125C" w:rsidP="00D50087">
      <w:pPr>
        <w:pStyle w:val="NormalWeb"/>
        <w:spacing w:before="0" w:beforeAutospacing="0" w:after="0" w:afterAutospacing="0"/>
        <w:jc w:val="center"/>
        <w:rPr>
          <w:sz w:val="96"/>
          <w:szCs w:val="96"/>
        </w:rPr>
      </w:pP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«Учи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 xml:space="preserve"> 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играя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,</w:t>
      </w:r>
    </w:p>
    <w:p w:rsidR="00F2125C" w:rsidRPr="00D50087" w:rsidRDefault="00F2125C" w:rsidP="00D50087">
      <w:pPr>
        <w:pStyle w:val="NormalWeb"/>
        <w:spacing w:before="0" w:beforeAutospacing="0" w:after="0" w:afterAutospacing="0"/>
        <w:jc w:val="center"/>
        <w:rPr>
          <w:sz w:val="96"/>
          <w:szCs w:val="96"/>
        </w:rPr>
      </w:pP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воспитывай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 xml:space="preserve"> 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любя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!</w:t>
      </w:r>
      <w:r w:rsidRPr="00D50087">
        <w:rPr>
          <w:rFonts w:ascii="Calibri" w:hAnsi="Trebuchet MS"/>
          <w:b/>
          <w:bCs/>
          <w:color w:val="FF0000"/>
          <w:kern w:val="24"/>
          <w:sz w:val="96"/>
          <w:szCs w:val="96"/>
        </w:rPr>
        <w:t>»</w:t>
      </w: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39" o:spid="_x0000_s1026" type="#_x0000_t75" style="position:absolute;left:0;text-align:left;margin-left:18pt;margin-top:15.6pt;width:411.75pt;height:271.95pt;z-index:251661312;visibility:visible">
            <v:imagedata r:id="rId5" o:title="" croptop="8436f" cropright="642f"/>
          </v:shape>
        </w:pict>
      </w: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077A4A">
      <w:pPr>
        <w:spacing w:line="36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Pr="00D50087" w:rsidRDefault="00F2125C" w:rsidP="00D50087">
      <w:pPr>
        <w:shd w:val="clear" w:color="auto" w:fill="FFFFFF"/>
        <w:spacing w:after="0" w:line="225" w:lineRule="atLeast"/>
        <w:jc w:val="right"/>
        <w:rPr>
          <w:rFonts w:ascii="Arial" w:hAnsi="Arial" w:cs="Arial"/>
          <w:bCs/>
          <w:i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75" o:spid="_x0000_s1027" type="#_x0000_t75" style="position:absolute;left:0;text-align:left;margin-left:-34.2pt;margin-top:13.45pt;width:344.4pt;height:258.55pt;z-index:251652096;visibility:visible">
            <v:imagedata r:id="rId6" o:title=""/>
            <w10:wrap type="square"/>
          </v:shape>
        </w:pict>
      </w:r>
      <w:r w:rsidRPr="00D50087">
        <w:rPr>
          <w:rFonts w:ascii="Arial" w:hAnsi="Arial" w:cs="Arial"/>
          <w:bCs/>
          <w:i/>
          <w:sz w:val="28"/>
          <w:szCs w:val="28"/>
          <w:lang w:eastAsia="ru-RU"/>
        </w:rPr>
        <w:t>Ребёнок умеет любить только того,</w:t>
      </w:r>
    </w:p>
    <w:p w:rsidR="00F2125C" w:rsidRPr="00D50087" w:rsidRDefault="00F2125C" w:rsidP="00D50087">
      <w:pPr>
        <w:shd w:val="clear" w:color="auto" w:fill="FFFFFF"/>
        <w:spacing w:after="0" w:line="225" w:lineRule="atLeast"/>
        <w:jc w:val="right"/>
        <w:rPr>
          <w:rFonts w:ascii="Arial" w:hAnsi="Arial" w:cs="Arial"/>
          <w:bCs/>
          <w:i/>
          <w:sz w:val="28"/>
          <w:szCs w:val="28"/>
          <w:lang w:eastAsia="ru-RU"/>
        </w:rPr>
      </w:pPr>
      <w:r w:rsidRPr="00D50087">
        <w:rPr>
          <w:rFonts w:ascii="Arial" w:hAnsi="Arial" w:cs="Arial"/>
          <w:bCs/>
          <w:i/>
          <w:sz w:val="28"/>
          <w:szCs w:val="28"/>
          <w:lang w:eastAsia="ru-RU"/>
        </w:rPr>
        <w:t xml:space="preserve"> кто его любит, и его можно</w:t>
      </w:r>
    </w:p>
    <w:p w:rsidR="00F2125C" w:rsidRPr="00D50087" w:rsidRDefault="00F2125C" w:rsidP="00D50087">
      <w:pPr>
        <w:shd w:val="clear" w:color="auto" w:fill="FFFFFF"/>
        <w:spacing w:after="0" w:line="225" w:lineRule="atLeast"/>
        <w:jc w:val="right"/>
        <w:rPr>
          <w:rFonts w:ascii="Arial" w:hAnsi="Arial" w:cs="Arial"/>
          <w:i/>
          <w:sz w:val="28"/>
          <w:szCs w:val="28"/>
          <w:lang w:eastAsia="ru-RU"/>
        </w:rPr>
      </w:pPr>
      <w:r w:rsidRPr="00D50087">
        <w:rPr>
          <w:rFonts w:ascii="Arial" w:hAnsi="Arial" w:cs="Arial"/>
          <w:bCs/>
          <w:i/>
          <w:sz w:val="28"/>
          <w:szCs w:val="28"/>
          <w:lang w:eastAsia="ru-RU"/>
        </w:rPr>
        <w:t xml:space="preserve"> воспитывать только любовью.</w:t>
      </w:r>
    </w:p>
    <w:p w:rsidR="00F2125C" w:rsidRPr="00D50087" w:rsidRDefault="00F2125C" w:rsidP="00D50087">
      <w:pPr>
        <w:shd w:val="clear" w:color="auto" w:fill="FFFFFF"/>
        <w:spacing w:after="0" w:line="225" w:lineRule="atLeast"/>
        <w:jc w:val="right"/>
        <w:rPr>
          <w:rFonts w:ascii="Arial" w:hAnsi="Arial" w:cs="Arial"/>
          <w:i/>
          <w:sz w:val="28"/>
          <w:szCs w:val="28"/>
          <w:lang w:eastAsia="ru-RU"/>
        </w:rPr>
      </w:pPr>
      <w:r w:rsidRPr="00D50087">
        <w:rPr>
          <w:rFonts w:ascii="Arial" w:hAnsi="Arial" w:cs="Arial"/>
          <w:i/>
          <w:iCs/>
          <w:sz w:val="28"/>
          <w:szCs w:val="28"/>
          <w:lang w:eastAsia="ru-RU"/>
        </w:rPr>
        <w:t>Ф.Э.Дзержинский.</w:t>
      </w:r>
    </w:p>
    <w:p w:rsidR="00F2125C" w:rsidRPr="00144544" w:rsidRDefault="00F2125C" w:rsidP="00144544">
      <w:pPr>
        <w:shd w:val="clear" w:color="auto" w:fill="FFFFFF"/>
        <w:spacing w:before="38" w:after="38" w:line="240" w:lineRule="auto"/>
        <w:jc w:val="both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iCs/>
          <w:sz w:val="28"/>
          <w:szCs w:val="28"/>
          <w:lang w:eastAsia="ru-RU"/>
        </w:rPr>
        <w:t>Я воспитатель и я горжусь этим, потому что воспитатель это не только профессия, это призвание, которым отмечен далеко не каждый человек. Родители доверяют нам самое ценное и доброе, что у них есть - это дети. И мы должны бережно, аккуратно и очень нежно, как хрупкий сосуд, оберегать их, наполнять знаниями. И невольно задумываешься о значении профессии воспитателя, когда видишь в распахнутых, доверчивых глазах детей восторг и ожидание чего-то нового, интересного. Глядя в эти детские глаза понимаешь, что ты нужна им, что ты для них целая вселенная, поддерживающая их своей любовью. А сколь многогранна наша профессия!</w:t>
      </w:r>
    </w:p>
    <w:p w:rsidR="00F2125C" w:rsidRPr="00144544" w:rsidRDefault="00F2125C" w:rsidP="0014454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b/>
          <w:bCs/>
          <w:iCs/>
          <w:color w:val="FF0000"/>
          <w:sz w:val="28"/>
          <w:szCs w:val="28"/>
          <w:lang w:eastAsia="ru-RU"/>
        </w:rPr>
        <w:t>Воспитатель-учитель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 xml:space="preserve">: </w:t>
      </w:r>
      <w:r w:rsidRPr="00144544">
        <w:rPr>
          <w:rFonts w:ascii="Arial" w:hAnsi="Arial" w:cs="Arial"/>
          <w:iCs/>
          <w:sz w:val="28"/>
          <w:szCs w:val="28"/>
          <w:lang w:eastAsia="ru-RU"/>
        </w:rPr>
        <w:t>формирует у детей элементарные математические представления, развивает речь, знакомит с окружающим миром.</w:t>
      </w:r>
    </w:p>
    <w:p w:rsidR="00F2125C" w:rsidRPr="00144544" w:rsidRDefault="00F2125C" w:rsidP="0014454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b/>
          <w:bCs/>
          <w:iCs/>
          <w:color w:val="FF8C00"/>
          <w:sz w:val="28"/>
          <w:szCs w:val="28"/>
          <w:lang w:eastAsia="ru-RU"/>
        </w:rPr>
        <w:t>Воспитатель-художник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 xml:space="preserve">: </w:t>
      </w:r>
      <w:r w:rsidRPr="00144544">
        <w:rPr>
          <w:rFonts w:ascii="Arial" w:hAnsi="Arial" w:cs="Arial"/>
          <w:iCs/>
          <w:sz w:val="28"/>
          <w:szCs w:val="28"/>
          <w:lang w:eastAsia="ru-RU"/>
        </w:rPr>
        <w:t>учит наблюдать красоту природы, её явлений, и потом рисовать, лепить, вырезать, конструировать.</w:t>
      </w:r>
    </w:p>
    <w:p w:rsidR="00F2125C" w:rsidRPr="00144544" w:rsidRDefault="00F2125C" w:rsidP="0014454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b/>
          <w:bCs/>
          <w:iCs/>
          <w:color w:val="0000CD"/>
          <w:sz w:val="28"/>
          <w:szCs w:val="28"/>
          <w:lang w:eastAsia="ru-RU"/>
        </w:rPr>
        <w:t>Воспитатель-артист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 xml:space="preserve">: </w:t>
      </w:r>
      <w:r w:rsidRPr="00144544">
        <w:rPr>
          <w:rFonts w:ascii="Arial" w:hAnsi="Arial" w:cs="Arial"/>
          <w:iCs/>
          <w:sz w:val="28"/>
          <w:szCs w:val="28"/>
          <w:lang w:eastAsia="ru-RU"/>
        </w:rPr>
        <w:t>эмоционально рассказывает сказки, читает рассказы и стихотворения.</w:t>
      </w:r>
    </w:p>
    <w:p w:rsidR="00F2125C" w:rsidRPr="00144544" w:rsidRDefault="00F2125C" w:rsidP="0014454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b/>
          <w:bCs/>
          <w:iCs/>
          <w:color w:val="800080"/>
          <w:sz w:val="28"/>
          <w:szCs w:val="28"/>
          <w:lang w:eastAsia="ru-RU"/>
        </w:rPr>
        <w:t>Воспитатель-музыкант</w:t>
      </w:r>
      <w:r w:rsidRPr="00144544">
        <w:rPr>
          <w:rFonts w:ascii="Arial" w:hAnsi="Arial" w:cs="Arial"/>
          <w:b/>
          <w:bCs/>
          <w:iCs/>
          <w:color w:val="444444"/>
          <w:sz w:val="28"/>
          <w:szCs w:val="28"/>
          <w:lang w:eastAsia="ru-RU"/>
        </w:rPr>
        <w:t>: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 xml:space="preserve">, </w:t>
      </w:r>
      <w:r w:rsidRPr="00144544">
        <w:rPr>
          <w:rFonts w:ascii="Arial" w:hAnsi="Arial" w:cs="Arial"/>
          <w:iCs/>
          <w:sz w:val="28"/>
          <w:szCs w:val="28"/>
          <w:lang w:eastAsia="ru-RU"/>
        </w:rPr>
        <w:t>поёт с детьми, водит хороводы, проводит праздники, игры с пением, учит играть на музыкальных инструментах.</w:t>
      </w:r>
    </w:p>
    <w:p w:rsidR="00F2125C" w:rsidRPr="00144544" w:rsidRDefault="00F2125C" w:rsidP="0014454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Arial" w:hAnsi="Arial" w:cs="Arial"/>
          <w:sz w:val="28"/>
          <w:szCs w:val="28"/>
          <w:lang w:eastAsia="ru-RU"/>
        </w:rPr>
      </w:pPr>
      <w:r w:rsidRPr="00144544">
        <w:rPr>
          <w:rFonts w:ascii="Arial" w:hAnsi="Arial" w:cs="Arial"/>
          <w:b/>
          <w:bCs/>
          <w:iCs/>
          <w:color w:val="00B050"/>
          <w:sz w:val="28"/>
          <w:szCs w:val="28"/>
          <w:lang w:eastAsia="ru-RU"/>
        </w:rPr>
        <w:t>Воспитатель-спортсмен</w:t>
      </w:r>
      <w:r w:rsidRPr="00144544">
        <w:rPr>
          <w:rFonts w:ascii="Arial" w:hAnsi="Arial" w:cs="Arial"/>
          <w:iCs/>
          <w:color w:val="00B050"/>
          <w:sz w:val="28"/>
          <w:szCs w:val="28"/>
          <w:lang w:eastAsia="ru-RU"/>
        </w:rPr>
        <w:t>: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> </w:t>
      </w:r>
      <w:r w:rsidRPr="00144544">
        <w:rPr>
          <w:rFonts w:ascii="Arial" w:hAnsi="Arial" w:cs="Arial"/>
          <w:iCs/>
          <w:sz w:val="28"/>
          <w:szCs w:val="28"/>
          <w:lang w:eastAsia="ru-RU"/>
        </w:rPr>
        <w:t>организовывает физкультурные занятия, спортивные игры. </w:t>
      </w:r>
    </w:p>
    <w:p w:rsidR="00F2125C" w:rsidRDefault="00F2125C" w:rsidP="00144544">
      <w:pPr>
        <w:shd w:val="clear" w:color="auto" w:fill="FFFFFF"/>
        <w:spacing w:before="38" w:after="38" w:line="240" w:lineRule="auto"/>
        <w:jc w:val="both"/>
        <w:rPr>
          <w:rFonts w:ascii="Arial" w:hAnsi="Arial" w:cs="Arial"/>
          <w:iCs/>
          <w:color w:val="444444"/>
          <w:sz w:val="28"/>
          <w:szCs w:val="28"/>
          <w:lang w:eastAsia="ru-RU"/>
        </w:rPr>
      </w:pPr>
      <w:r w:rsidRPr="00144544">
        <w:rPr>
          <w:rFonts w:ascii="Arial" w:hAnsi="Arial" w:cs="Arial"/>
          <w:iCs/>
          <w:sz w:val="28"/>
          <w:szCs w:val="28"/>
          <w:lang w:eastAsia="ru-RU"/>
        </w:rPr>
        <w:t>Воспитатели-мастера на все руки! Именно руки воспитателя должны уметь сделать игрушки для игр. Совмещать в одном лице массу профессий, причём понимать, что всё они должны выполняться хорошо, добросовестно, от всей души. Случайным</w:t>
      </w:r>
      <w:r w:rsidRPr="00144544">
        <w:rPr>
          <w:rFonts w:ascii="Arial" w:hAnsi="Arial" w:cs="Arial"/>
          <w:iCs/>
          <w:color w:val="444444"/>
          <w:sz w:val="28"/>
          <w:szCs w:val="28"/>
          <w:lang w:eastAsia="ru-RU"/>
        </w:rPr>
        <w:t xml:space="preserve"> людям в нашей профессии это не под силу!</w:t>
      </w:r>
    </w:p>
    <w:p w:rsidR="00F2125C" w:rsidRDefault="00F2125C" w:rsidP="00144544">
      <w:pPr>
        <w:shd w:val="clear" w:color="auto" w:fill="FFFFFF"/>
        <w:spacing w:before="38" w:after="38" w:line="240" w:lineRule="auto"/>
        <w:jc w:val="both"/>
        <w:rPr>
          <w:rFonts w:ascii="Arial" w:hAnsi="Arial" w:cs="Arial"/>
          <w:iCs/>
          <w:color w:val="444444"/>
          <w:sz w:val="28"/>
          <w:szCs w:val="28"/>
          <w:lang w:eastAsia="ru-RU"/>
        </w:rPr>
      </w:pPr>
    </w:p>
    <w:p w:rsidR="00F2125C" w:rsidRDefault="00F2125C" w:rsidP="00144544">
      <w:pPr>
        <w:shd w:val="clear" w:color="auto" w:fill="FFFFFF"/>
        <w:spacing w:before="38" w:after="38" w:line="240" w:lineRule="auto"/>
        <w:jc w:val="both"/>
        <w:rPr>
          <w:rFonts w:ascii="Arial" w:hAnsi="Arial" w:cs="Arial"/>
          <w:iCs/>
          <w:color w:val="444444"/>
          <w:sz w:val="28"/>
          <w:szCs w:val="28"/>
          <w:lang w:eastAsia="ru-RU"/>
        </w:rPr>
      </w:pPr>
    </w:p>
    <w:p w:rsidR="00F2125C" w:rsidRPr="00144544" w:rsidRDefault="00F2125C" w:rsidP="00144544">
      <w:pPr>
        <w:shd w:val="clear" w:color="auto" w:fill="FFFFFF"/>
        <w:spacing w:before="38" w:after="38" w:line="240" w:lineRule="auto"/>
        <w:jc w:val="both"/>
        <w:rPr>
          <w:rFonts w:ascii="Arial" w:hAnsi="Arial" w:cs="Arial"/>
          <w:color w:val="444444"/>
          <w:sz w:val="28"/>
          <w:szCs w:val="28"/>
          <w:lang w:eastAsia="ru-RU"/>
        </w:rPr>
      </w:pPr>
    </w:p>
    <w:p w:rsidR="00F2125C" w:rsidRDefault="00F2125C" w:rsidP="00FF48E0">
      <w:pPr>
        <w:spacing w:line="240" w:lineRule="auto"/>
        <w:rPr>
          <w:rFonts w:ascii="Calibri Light" w:hAnsi="Trebuchet MS"/>
          <w:b/>
          <w:bCs/>
          <w:color w:val="7030A0"/>
          <w:kern w:val="24"/>
          <w:sz w:val="48"/>
          <w:szCs w:val="48"/>
        </w:rPr>
      </w:pPr>
    </w:p>
    <w:p w:rsidR="00F2125C" w:rsidRPr="00FF48E0" w:rsidRDefault="00F2125C" w:rsidP="00E56727">
      <w:pPr>
        <w:spacing w:line="240" w:lineRule="auto"/>
        <w:jc w:val="center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 xml:space="preserve">                                           «Воспитывать… самая трудная вещь.</w:t>
      </w:r>
    </w:p>
    <w:p w:rsidR="00F2125C" w:rsidRPr="00FF48E0" w:rsidRDefault="00F2125C" w:rsidP="00E56727">
      <w:pPr>
        <w:spacing w:line="240" w:lineRule="auto"/>
        <w:jc w:val="center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 xml:space="preserve">                                             Думаешь» «Ну все, теперь кончилось!</w:t>
      </w:r>
    </w:p>
    <w:p w:rsidR="00F2125C" w:rsidRPr="00FF48E0" w:rsidRDefault="00F2125C" w:rsidP="00E56727">
      <w:pPr>
        <w:spacing w:line="240" w:lineRule="auto"/>
        <w:jc w:val="right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>Не тут-то было: все еще только начинается!»</w:t>
      </w:r>
    </w:p>
    <w:p w:rsidR="00F2125C" w:rsidRPr="00FF48E0" w:rsidRDefault="00F2125C" w:rsidP="00FF48E0">
      <w:pPr>
        <w:spacing w:line="240" w:lineRule="auto"/>
        <w:ind w:firstLine="709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>Воспитатель – удивительная профессия. Она дает возможность заглянуть в страну детства.  «Все мы родом из детства», но очень быстро забываем этот волшебный миг нашей жизни. Детский мир намного интереснее и богаче, чем мир взрослого. Быть педагогом – это призвание, это желание снова и снова проживать детство с каждым своим воспитанником, удивляться и познавать вместе с ним, уметь видеть мир его глазами.</w:t>
      </w:r>
    </w:p>
    <w:p w:rsidR="00F2125C" w:rsidRPr="00FF48E0" w:rsidRDefault="00F2125C" w:rsidP="00FF48E0">
      <w:pPr>
        <w:spacing w:line="240" w:lineRule="auto"/>
        <w:ind w:firstLine="709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>Задача воспитателя – не разрушить эту детскую иллюзорность, а влиться в нее. Наверное, именно поэтому я – воспитатель! Потому что мое детство было самым счастливым и радостным, и мне хочется, чтобы оно было таким же у моих малышей.</w:t>
      </w:r>
    </w:p>
    <w:p w:rsidR="00F2125C" w:rsidRPr="00FF48E0" w:rsidRDefault="00F2125C" w:rsidP="00FF48E0">
      <w:pPr>
        <w:spacing w:line="240" w:lineRule="auto"/>
        <w:ind w:firstLine="709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>В своей работе я считаю самым главным – умение видеть индивидуальность каждого ребенка, ту «искорку», которая заложена в него самой природой. Не дать ей погаснуть, а дать возможность развиться, проявить себя. В этом и состоит умение быть педагогом.</w:t>
      </w:r>
    </w:p>
    <w:p w:rsidR="00F2125C" w:rsidRPr="00FF48E0" w:rsidRDefault="00F2125C" w:rsidP="00FF48E0">
      <w:pPr>
        <w:spacing w:line="240" w:lineRule="auto"/>
        <w:ind w:firstLine="709"/>
        <w:rPr>
          <w:rFonts w:ascii="Arial" w:hAnsi="Arial" w:cs="Arial"/>
          <w:bCs/>
          <w:kern w:val="24"/>
          <w:sz w:val="28"/>
          <w:szCs w:val="28"/>
        </w:rPr>
      </w:pPr>
      <w:r w:rsidRPr="00FF48E0">
        <w:rPr>
          <w:rFonts w:ascii="Arial" w:hAnsi="Arial" w:cs="Arial"/>
          <w:bCs/>
          <w:kern w:val="24"/>
          <w:sz w:val="28"/>
          <w:szCs w:val="28"/>
        </w:rPr>
        <w:t>Шагая по жизни за руку с детьми, невозможно забыть такие понятия, как смех и улыбка, доброта и забота, любовь, доверие и дружба. Я думаю, что моим воспитанникам не будут чужды эти понятия и они станут достойными гражданами своей страны.</w:t>
      </w:r>
    </w:p>
    <w:p w:rsidR="00F2125C" w:rsidRPr="00FF48E0" w:rsidRDefault="00F2125C" w:rsidP="00FF48E0">
      <w:pPr>
        <w:spacing w:line="240" w:lineRule="auto"/>
        <w:ind w:firstLine="709"/>
        <w:jc w:val="center"/>
        <w:rPr>
          <w:rFonts w:ascii="Arial" w:hAnsi="Arial" w:cs="Arial"/>
          <w:b/>
          <w:bCs/>
          <w:color w:val="7030A0"/>
          <w:kern w:val="24"/>
          <w:sz w:val="48"/>
          <w:szCs w:val="48"/>
        </w:rPr>
      </w:pPr>
    </w:p>
    <w:p w:rsidR="00F2125C" w:rsidRPr="00FF48E0" w:rsidRDefault="00F2125C" w:rsidP="00FF48E0">
      <w:pPr>
        <w:spacing w:line="240" w:lineRule="auto"/>
        <w:ind w:firstLine="709"/>
        <w:jc w:val="center"/>
        <w:rPr>
          <w:rFonts w:ascii="Arial" w:hAnsi="Arial" w:cs="Arial"/>
          <w:b/>
          <w:bCs/>
          <w:color w:val="7030A0"/>
          <w:kern w:val="24"/>
          <w:sz w:val="48"/>
          <w:szCs w:val="48"/>
        </w:rPr>
      </w:pPr>
    </w:p>
    <w:p w:rsidR="00F2125C" w:rsidRPr="00FF48E0" w:rsidRDefault="00F2125C" w:rsidP="00144544">
      <w:pPr>
        <w:spacing w:line="240" w:lineRule="auto"/>
        <w:jc w:val="center"/>
        <w:rPr>
          <w:rFonts w:ascii="Arial" w:hAnsi="Arial" w:cs="Arial"/>
          <w:b/>
          <w:bCs/>
          <w:color w:val="7030A0"/>
          <w:kern w:val="24"/>
          <w:sz w:val="48"/>
          <w:szCs w:val="48"/>
        </w:rPr>
      </w:pPr>
    </w:p>
    <w:p w:rsidR="00F2125C" w:rsidRPr="00E56727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28"/>
          <w:szCs w:val="2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>
        <w:rPr>
          <w:noProof/>
          <w:lang w:eastAsia="ru-RU"/>
        </w:rPr>
        <w:pict>
          <v:shape id="Рисунок 1028" o:spid="_x0000_s1028" type="#_x0000_t75" style="position:absolute;left:0;text-align:left;margin-left:-9pt;margin-top:-614.35pt;width:467.75pt;height:637.75pt;z-index:251653120;visibility:visible">
            <v:imagedata r:id="rId7" o:title=""/>
            <w10:wrap type="square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29" o:spid="_x0000_i1025" type="#_x0000_t75" style="width:463.5pt;height:686.25pt;visibility:visible">
            <v:imagedata r:id="rId8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0" o:spid="_x0000_i1026" type="#_x0000_t75" style="width:467.25pt;height:638.25pt;visibility:visible">
            <v:imagedata r:id="rId9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2" o:spid="_x0000_i1027" type="#_x0000_t75" style="width:463.5pt;height:676.5pt;visibility:visible">
            <v:imagedata r:id="rId10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3" o:spid="_x0000_i1028" type="#_x0000_t75" style="width:463.5pt;height:633.75pt;visibility:visible">
            <v:imagedata r:id="rId11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4" o:spid="_x0000_i1029" type="#_x0000_t75" style="width:468pt;height:663pt;visibility:visible">
            <v:imagedata r:id="rId12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5" o:spid="_x0000_i1030" type="#_x0000_t75" style="width:467.25pt;height:638.25pt;visibility:visible">
            <v:imagedata r:id="rId13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6" o:spid="_x0000_i1031" type="#_x0000_t75" style="width:467.25pt;height:638.25pt;visibility:visible">
            <v:imagedata r:id="rId14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</w:pP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 w:rsidRPr="00560660">
        <w:rPr>
          <w:rFonts w:ascii="Times New Roman" w:hAnsi="Times New Roman"/>
          <w:b/>
          <w:noProof/>
          <w:color w:val="0070C0"/>
          <w:sz w:val="48"/>
          <w:szCs w:val="48"/>
          <w:lang w:eastAsia="ru-RU"/>
        </w:rPr>
        <w:pict>
          <v:shape id="Рисунок 1037" o:spid="_x0000_i1032" type="#_x0000_t75" style="width:421.5pt;height:594pt;visibility:visible">
            <v:imagedata r:id="rId15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Times New Roman" w:hAnsi="Times New Roman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  <w:r w:rsidRPr="003013FB">
        <w:rPr>
          <w:rFonts w:ascii="Calibri Light" w:hAnsi="Calibri Light"/>
          <w:b/>
          <w:color w:val="0070C0"/>
          <w:sz w:val="48"/>
          <w:szCs w:val="48"/>
        </w:rPr>
        <w:t>ВОТ ДЕТСКИЙ САД НАШ ДОМ РОДНОЙ,</w:t>
      </w: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  <w:r>
        <w:rPr>
          <w:noProof/>
          <w:lang w:eastAsia="ru-RU"/>
        </w:rPr>
        <w:pict>
          <v:shape id="Объект 3" o:spid="_x0000_i1033" type="#_x0000_t75" style="width:339pt;height:254.25pt;visibility:visible">
            <v:imagedata r:id="rId16" o:title=""/>
          </v:shape>
        </w:pict>
      </w:r>
    </w:p>
    <w:p w:rsidR="00F2125C" w:rsidRDefault="00F2125C" w:rsidP="003013FB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  <w:r>
        <w:rPr>
          <w:rFonts w:ascii="Calibri Light" w:hAnsi="Calibri Light"/>
          <w:b/>
          <w:color w:val="0070C0"/>
          <w:sz w:val="48"/>
          <w:szCs w:val="48"/>
        </w:rPr>
        <w:t>РАССКАЖЕМ, КАК МЫ ЗДЕСЬ ЖИВЕМ.</w:t>
      </w: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  <w:r>
        <w:rPr>
          <w:noProof/>
          <w:lang w:eastAsia="ru-RU"/>
        </w:rPr>
        <w:pict>
          <v:shape id="Рисунок 5" o:spid="_x0000_i1034" type="#_x0000_t75" style="width:372pt;height:279pt;visibility:visible">
            <v:imagedata r:id="rId17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  <w:r w:rsidRPr="00560660">
        <w:rPr>
          <w:rFonts w:ascii="Calibri Light" w:hAnsi="Calibri Light"/>
          <w:b/>
          <w:noProof/>
          <w:color w:val="0070C0"/>
          <w:sz w:val="48"/>
          <w:szCs w:val="48"/>
          <w:lang w:eastAsia="ru-RU"/>
        </w:rPr>
        <w:pict>
          <v:shape id="Рисунок 2" o:spid="_x0000_i1035" type="#_x0000_t75" style="width:366pt;height:279.75pt;visibility:visible">
            <v:imagedata r:id="rId18" o:title=""/>
          </v:shape>
        </w:pict>
      </w:r>
    </w:p>
    <w:p w:rsidR="00F2125C" w:rsidRDefault="00F2125C" w:rsidP="00144544">
      <w:pPr>
        <w:spacing w:line="240" w:lineRule="auto"/>
        <w:jc w:val="center"/>
        <w:rPr>
          <w:rFonts w:ascii="Calibri Light" w:hAnsi="Calibri Light"/>
          <w:b/>
          <w:color w:val="0070C0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tabs>
          <w:tab w:val="left" w:pos="8130"/>
        </w:tabs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_x0000_i1036" type="#_x0000_t75" style="width:468pt;height:351pt;visibility:visible">
            <v:imagedata r:id="rId19" o:title=""/>
          </v:shape>
        </w:pict>
      </w:r>
    </w:p>
    <w:p w:rsidR="00F2125C" w:rsidRDefault="00F2125C" w:rsidP="003013FB">
      <w:pPr>
        <w:jc w:val="center"/>
        <w:rPr>
          <w:rFonts w:ascii="Arial Black" w:hAnsi="Arial Black"/>
          <w:color w:val="FF0000"/>
          <w:sz w:val="32"/>
          <w:szCs w:val="32"/>
        </w:rPr>
      </w:pPr>
      <w:r w:rsidRPr="00EB7005">
        <w:rPr>
          <w:rFonts w:ascii="Arial Black" w:hAnsi="Arial Black"/>
          <w:color w:val="FF0000"/>
          <w:sz w:val="32"/>
          <w:szCs w:val="32"/>
        </w:rPr>
        <w:t>Сказка «Репка»</w:t>
      </w:r>
    </w:p>
    <w:p w:rsidR="00F2125C" w:rsidRDefault="00F2125C" w:rsidP="003013FB">
      <w:pPr>
        <w:tabs>
          <w:tab w:val="left" w:pos="8130"/>
        </w:tabs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7" o:spid="_x0000_s1029" type="#_x0000_t75" style="position:absolute;margin-left:-.3pt;margin-top:7.65pt;width:417.75pt;height:313.55pt;z-index:251654144;visibility:visible">
            <v:imagedata r:id="rId20" o:title=""/>
            <w10:wrap type="square"/>
          </v:shape>
        </w:pict>
      </w:r>
    </w:p>
    <w:p w:rsidR="00F2125C" w:rsidRDefault="00F2125C" w:rsidP="003013FB">
      <w:pPr>
        <w:tabs>
          <w:tab w:val="left" w:pos="8130"/>
        </w:tabs>
        <w:rPr>
          <w:rFonts w:ascii="Calibri Light" w:hAnsi="Calibri Light"/>
          <w:sz w:val="48"/>
          <w:szCs w:val="48"/>
        </w:rPr>
      </w:pPr>
      <w:r>
        <w:rPr>
          <w:rFonts w:ascii="Calibri Light" w:hAnsi="Calibri Light"/>
          <w:sz w:val="48"/>
          <w:szCs w:val="48"/>
        </w:rPr>
        <w:tab/>
      </w: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tabs>
          <w:tab w:val="left" w:pos="651"/>
          <w:tab w:val="center" w:pos="4677"/>
        </w:tabs>
        <w:rPr>
          <w:rFonts w:ascii="Arial Black" w:hAnsi="Arial Black"/>
          <w:color w:val="FF0000"/>
          <w:sz w:val="32"/>
          <w:szCs w:val="32"/>
        </w:rPr>
      </w:pP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22" o:spid="_x0000_s1030" type="#_x0000_t75" style="position:absolute;margin-left:13.95pt;margin-top:8.6pt;width:409.5pt;height:307pt;z-index:251655168;visibility:visible">
            <v:imagedata r:id="rId21" o:title=""/>
            <w10:wrap type="square"/>
          </v:shape>
        </w:pict>
      </w: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Pr="003013FB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27" o:spid="_x0000_s1031" type="#_x0000_t75" style="position:absolute;margin-left:9.45pt;margin-top:9.25pt;width:404.25pt;height:302.7pt;z-index:251656192;visibility:visible">
            <v:imagedata r:id="rId22" o:title=""/>
            <w10:wrap type="square"/>
          </v:shape>
        </w:pict>
      </w: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1040" o:spid="_x0000_s1032" type="#_x0000_t75" style="position:absolute;left:0;text-align:left;margin-left:-.3pt;margin-top:34.35pt;width:429.45pt;height:321.95pt;z-index:251657216;visibility:visible">
            <v:imagedata r:id="rId23" o:title=""/>
            <w10:wrap type="square"/>
          </v:shape>
        </w:pict>
      </w: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_x0000_s1033" type="#_x0000_t75" style="position:absolute;left:0;text-align:left;margin-left:13.2pt;margin-top:348.45pt;width:424.2pt;height:318.2pt;z-index:251662336;visibility:visible">
            <v:imagedata r:id="rId24" o:title=""/>
            <w10:wrap type="square"/>
          </v:shape>
        </w:pict>
      </w:r>
      <w:r>
        <w:rPr>
          <w:noProof/>
          <w:lang w:eastAsia="ru-RU"/>
        </w:rPr>
        <w:pict>
          <v:shape id="Рисунок 1041" o:spid="_x0000_s1034" type="#_x0000_t75" style="position:absolute;left:0;text-align:left;margin-left:5.65pt;margin-top:4.05pt;width:444.45pt;height:333.4pt;z-index:251658240;visibility:visible">
            <v:imagedata r:id="rId25" o:title=""/>
            <w10:wrap type="square"/>
          </v:shape>
        </w:pict>
      </w: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 w:rsidRPr="00560660">
        <w:rPr>
          <w:rFonts w:ascii="Calibri Light" w:hAnsi="Calibri Light"/>
          <w:noProof/>
          <w:sz w:val="48"/>
          <w:szCs w:val="48"/>
          <w:lang w:eastAsia="ru-RU"/>
        </w:rPr>
        <w:pict>
          <v:shape id="Рисунок 1042" o:spid="_x0000_i1037" type="#_x0000_t75" style="width:437.25pt;height:327.75pt;visibility:visible">
            <v:imagedata r:id="rId26" o:title=""/>
          </v:shape>
        </w:pict>
      </w: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 w:rsidRPr="00560660">
        <w:rPr>
          <w:rFonts w:ascii="Calibri Light" w:hAnsi="Calibri Light"/>
          <w:noProof/>
          <w:sz w:val="48"/>
          <w:szCs w:val="48"/>
          <w:lang w:eastAsia="ru-RU"/>
        </w:rPr>
        <w:pict>
          <v:shape id="Рисунок 1043" o:spid="_x0000_i1038" type="#_x0000_t75" style="width:448.5pt;height:333pt;visibility:visible">
            <v:imagedata r:id="rId27" o:title=""/>
          </v:shape>
        </w:pict>
      </w: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 w:rsidRPr="00560660">
        <w:rPr>
          <w:rFonts w:ascii="Calibri Light" w:hAnsi="Calibri Light"/>
          <w:noProof/>
          <w:sz w:val="48"/>
          <w:szCs w:val="48"/>
          <w:lang w:eastAsia="ru-RU"/>
        </w:rPr>
        <w:pict>
          <v:shape id="Рисунок 1044" o:spid="_x0000_i1039" type="#_x0000_t75" style="width:463.5pt;height:348pt;visibility:visible">
            <v:imagedata r:id="rId28" o:title=""/>
          </v:shape>
        </w:pict>
      </w:r>
    </w:p>
    <w:p w:rsidR="00F2125C" w:rsidRDefault="00F2125C" w:rsidP="006F0B1E">
      <w:pPr>
        <w:jc w:val="center"/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5" o:spid="_x0000_s1035" type="#_x0000_t75" style="position:absolute;left:0;text-align:left;margin-left:-20.55pt;margin-top:116pt;width:311.75pt;height:233.8pt;z-index:251659264;visibility:visible">
            <v:imagedata r:id="rId29" o:title=""/>
            <w10:wrap type="square"/>
          </v:shape>
        </w:pic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Так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мы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живем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,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растем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,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играем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,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поем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,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занимаемся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,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учимся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 xml:space="preserve"> 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жить</w:t>
      </w:r>
      <w:r w:rsidRPr="006F0B1E">
        <w:rPr>
          <w:rFonts w:ascii="Calibri Light" w:eastAsia="Times New Roman" w:hAnsi="Trebuchet MS"/>
          <w:b/>
          <w:bCs/>
          <w:color w:val="7030A0"/>
          <w:kern w:val="24"/>
          <w:sz w:val="48"/>
          <w:szCs w:val="48"/>
        </w:rPr>
        <w:t>.</w:t>
      </w:r>
      <w:r w:rsidRPr="006F0B1E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Рисунок 4" o:spid="_x0000_i1040" type="#_x0000_t75" alt="maxresdefault.jpg" style="width:159pt;height:2in;visibility:visible">
            <v:imagedata r:id="rId30" o:title="" chromakey="#f7ffff" gain="1.25"/>
          </v:shape>
        </w:pict>
      </w:r>
    </w:p>
    <w:p w:rsidR="00F2125C" w:rsidRDefault="00F2125C" w:rsidP="003013FB">
      <w:pPr>
        <w:jc w:val="right"/>
        <w:rPr>
          <w:noProof/>
          <w:lang w:eastAsia="ru-RU"/>
        </w:rPr>
      </w:pPr>
    </w:p>
    <w:p w:rsidR="00F2125C" w:rsidRDefault="00F2125C" w:rsidP="003013FB">
      <w:pPr>
        <w:jc w:val="right"/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Рисунок 4" o:spid="_x0000_s1036" type="#_x0000_t75" style="position:absolute;left:0;text-align:left;margin-left:52.2pt;margin-top:.35pt;width:378.2pt;height:283.65pt;z-index:251663360;visibility:visible">
            <v:imagedata r:id="rId31" o:title=""/>
            <w10:wrap type="square"/>
          </v:shape>
        </w:pict>
      </w:r>
    </w:p>
    <w:p w:rsidR="00F2125C" w:rsidRPr="004D280B" w:rsidRDefault="00F2125C" w:rsidP="004D280B">
      <w:pPr>
        <w:rPr>
          <w:rFonts w:ascii="Calibri Light" w:hAnsi="Calibri Light"/>
          <w:sz w:val="48"/>
          <w:szCs w:val="48"/>
        </w:rPr>
      </w:pPr>
    </w:p>
    <w:p w:rsidR="00F2125C" w:rsidRPr="004D280B" w:rsidRDefault="00F2125C" w:rsidP="004D280B">
      <w:pPr>
        <w:rPr>
          <w:rFonts w:ascii="Calibri Light" w:hAnsi="Calibri Light"/>
          <w:sz w:val="48"/>
          <w:szCs w:val="48"/>
        </w:rPr>
      </w:pPr>
    </w:p>
    <w:p w:rsidR="00F2125C" w:rsidRPr="004D280B" w:rsidRDefault="00F2125C" w:rsidP="004D280B">
      <w:pPr>
        <w:rPr>
          <w:rFonts w:ascii="Calibri Light" w:hAnsi="Calibri Light"/>
          <w:sz w:val="48"/>
          <w:szCs w:val="48"/>
        </w:rPr>
      </w:pPr>
    </w:p>
    <w:p w:rsidR="00F2125C" w:rsidRPr="004D280B" w:rsidRDefault="00F2125C" w:rsidP="004D280B">
      <w:pPr>
        <w:rPr>
          <w:rFonts w:ascii="Calibri Light" w:hAnsi="Calibri Light"/>
          <w:sz w:val="48"/>
          <w:szCs w:val="48"/>
        </w:rPr>
      </w:pPr>
    </w:p>
    <w:p w:rsidR="00F2125C" w:rsidRDefault="00F2125C" w:rsidP="004D280B">
      <w:pPr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Объект 3" o:spid="_x0000_s1037" type="#_x0000_t75" style="position:absolute;margin-left:-4.05pt;margin-top:108pt;width:455.05pt;height:341.25pt;z-index:251660288;visibility:visible">
            <v:imagedata r:id="rId32" o:title=""/>
            <w10:wrap type="square"/>
          </v:shape>
        </w:pict>
      </w:r>
    </w:p>
    <w:p w:rsidR="00F2125C" w:rsidRDefault="00F2125C" w:rsidP="004D280B">
      <w:pPr>
        <w:rPr>
          <w:rFonts w:ascii="Calibri Light" w:hAnsi="Calibri Light"/>
          <w:sz w:val="48"/>
          <w:szCs w:val="48"/>
        </w:rPr>
      </w:pPr>
      <w:r>
        <w:rPr>
          <w:noProof/>
          <w:lang w:eastAsia="ru-RU"/>
        </w:rPr>
        <w:pict>
          <v:shape id="_x0000_i1041" type="#_x0000_t75" style="width:379.5pt;height:285pt;visibility:visible">
            <v:imagedata r:id="rId33" o:title=""/>
          </v:shape>
        </w:pict>
      </w:r>
    </w:p>
    <w:p w:rsidR="00F2125C" w:rsidRDefault="00F2125C" w:rsidP="004D280B">
      <w:pPr>
        <w:rPr>
          <w:rFonts w:ascii="Calibri Light" w:hAnsi="Calibri Light"/>
          <w:sz w:val="48"/>
          <w:szCs w:val="48"/>
        </w:rPr>
      </w:pP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«Шум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детей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кого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-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то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раздражает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,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Вызывает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часто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дискомфорт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.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Только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воспитатель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понимает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Гомон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малышей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-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земли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комфорт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.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Каждый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день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мы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видим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их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глазенки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,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Милые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,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лучистые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порой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.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Пусть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растут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мальчишки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девчонки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,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Годы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,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прибавляя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нам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с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тобой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.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Мысли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делах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всегда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со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мною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,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Спать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ли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я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ложусь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,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или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встаю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Только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ни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за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что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не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променяю</w:t>
      </w:r>
    </w:p>
    <w:p w:rsidR="00F2125C" w:rsidRPr="004D280B" w:rsidRDefault="00F2125C" w:rsidP="004D280B">
      <w:pPr>
        <w:spacing w:before="200"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Я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любимую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профессию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 xml:space="preserve"> 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свою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!</w:t>
      </w:r>
      <w:r w:rsidRPr="004D280B">
        <w:rPr>
          <w:rFonts w:eastAsia="Times New Roman" w:hAnsi="Trebuchet MS"/>
          <w:b/>
          <w:bCs/>
          <w:i/>
          <w:iCs/>
          <w:color w:val="7030A0"/>
          <w:kern w:val="24"/>
          <w:sz w:val="32"/>
          <w:szCs w:val="32"/>
          <w:lang w:eastAsia="ru-RU"/>
        </w:rPr>
        <w:t>»</w:t>
      </w:r>
    </w:p>
    <w:p w:rsidR="00F2125C" w:rsidRPr="004D280B" w:rsidRDefault="00F2125C" w:rsidP="004D280B">
      <w:pPr>
        <w:rPr>
          <w:rFonts w:ascii="Calibri Light" w:hAnsi="Calibri Light"/>
          <w:sz w:val="48"/>
          <w:szCs w:val="48"/>
        </w:rPr>
      </w:pPr>
    </w:p>
    <w:sectPr w:rsidR="00F2125C" w:rsidRPr="004D280B" w:rsidSect="00817A04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6C4727"/>
    <w:multiLevelType w:val="hybridMultilevel"/>
    <w:tmpl w:val="CA524E56"/>
    <w:lvl w:ilvl="0" w:tplc="C5C81DF0">
      <w:start w:val="1"/>
      <w:numFmt w:val="decimal"/>
      <w:lvlText w:val="%1."/>
      <w:lvlJc w:val="left"/>
      <w:pPr>
        <w:ind w:left="1440" w:hanging="10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73A12825"/>
    <w:multiLevelType w:val="multilevel"/>
    <w:tmpl w:val="B66CF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15B23"/>
    <w:rsid w:val="00077A4A"/>
    <w:rsid w:val="00115B23"/>
    <w:rsid w:val="00144544"/>
    <w:rsid w:val="001C4B5B"/>
    <w:rsid w:val="00231362"/>
    <w:rsid w:val="002D1700"/>
    <w:rsid w:val="003013FB"/>
    <w:rsid w:val="003C53E5"/>
    <w:rsid w:val="004159F8"/>
    <w:rsid w:val="00493430"/>
    <w:rsid w:val="004C3446"/>
    <w:rsid w:val="004D280B"/>
    <w:rsid w:val="00530409"/>
    <w:rsid w:val="00560660"/>
    <w:rsid w:val="00572E31"/>
    <w:rsid w:val="005B2548"/>
    <w:rsid w:val="005E2BA9"/>
    <w:rsid w:val="00604CF4"/>
    <w:rsid w:val="00653E0B"/>
    <w:rsid w:val="006B2CBC"/>
    <w:rsid w:val="006F0B1E"/>
    <w:rsid w:val="007051C0"/>
    <w:rsid w:val="007649A2"/>
    <w:rsid w:val="00817A04"/>
    <w:rsid w:val="008502A1"/>
    <w:rsid w:val="008A2E6E"/>
    <w:rsid w:val="008C78B8"/>
    <w:rsid w:val="00964795"/>
    <w:rsid w:val="009705BC"/>
    <w:rsid w:val="009A12E7"/>
    <w:rsid w:val="00A12759"/>
    <w:rsid w:val="00BD2047"/>
    <w:rsid w:val="00BE0319"/>
    <w:rsid w:val="00C4548E"/>
    <w:rsid w:val="00C56519"/>
    <w:rsid w:val="00CA404F"/>
    <w:rsid w:val="00D50087"/>
    <w:rsid w:val="00E5523F"/>
    <w:rsid w:val="00E56727"/>
    <w:rsid w:val="00EA216C"/>
    <w:rsid w:val="00EB7005"/>
    <w:rsid w:val="00EF2E72"/>
    <w:rsid w:val="00F2125C"/>
    <w:rsid w:val="00F27B0D"/>
    <w:rsid w:val="00FF48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0409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99"/>
    <w:qFormat/>
    <w:rsid w:val="00817A04"/>
    <w:rPr>
      <w:rFonts w:eastAsia="Times New Roman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817A04"/>
    <w:rPr>
      <w:rFonts w:eastAsia="Times New Roman" w:cs="Times New Roman"/>
      <w:sz w:val="22"/>
      <w:szCs w:val="22"/>
      <w:lang w:val="ru-RU" w:eastAsia="en-US" w:bidi="ar-SA"/>
    </w:rPr>
  </w:style>
  <w:style w:type="paragraph" w:styleId="NormalWeb">
    <w:name w:val="Normal (Web)"/>
    <w:basedOn w:val="Normal"/>
    <w:uiPriority w:val="99"/>
    <w:semiHidden/>
    <w:rsid w:val="006B2C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uiPriority w:val="99"/>
    <w:rsid w:val="00D5008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0896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6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199</TotalTime>
  <Pages>21</Pages>
  <Words>543</Words>
  <Characters>3099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Илья</dc:creator>
  <cp:keywords/>
  <dc:description/>
  <cp:lastModifiedBy>vera</cp:lastModifiedBy>
  <cp:revision>17</cp:revision>
  <dcterms:created xsi:type="dcterms:W3CDTF">2018-10-20T03:30:00Z</dcterms:created>
  <dcterms:modified xsi:type="dcterms:W3CDTF">2018-10-22T08:36:00Z</dcterms:modified>
</cp:coreProperties>
</file>