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932" w:rsidRPr="008C27D6" w:rsidRDefault="00C75932" w:rsidP="008C27D6">
      <w:pPr>
        <w:pStyle w:val="NoSpacing"/>
        <w:jc w:val="both"/>
        <w:rPr>
          <w:color w:val="000000"/>
          <w:sz w:val="24"/>
          <w:szCs w:val="24"/>
        </w:rPr>
      </w:pPr>
      <w:r w:rsidRPr="008C27D6">
        <w:rPr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>
            <v:imagedata r:id="rId5" o:title=""/>
          </v:shape>
        </w:pict>
      </w:r>
    </w:p>
    <w:p w:rsidR="00C75932" w:rsidRDefault="00C75932" w:rsidP="008C27D6">
      <w:pPr>
        <w:pStyle w:val="NoSpacing"/>
        <w:jc w:val="both"/>
        <w:rPr>
          <w:color w:val="000000"/>
          <w:sz w:val="24"/>
          <w:szCs w:val="24"/>
        </w:rPr>
      </w:pPr>
    </w:p>
    <w:p w:rsidR="00C75932" w:rsidRDefault="00C75932" w:rsidP="008C27D6">
      <w:pPr>
        <w:pStyle w:val="NoSpacing"/>
        <w:jc w:val="both"/>
        <w:rPr>
          <w:color w:val="000000"/>
          <w:sz w:val="24"/>
          <w:szCs w:val="24"/>
        </w:rPr>
      </w:pPr>
    </w:p>
    <w:p w:rsidR="00C75932" w:rsidRDefault="00C75932" w:rsidP="008C27D6">
      <w:pPr>
        <w:pStyle w:val="NoSpacing"/>
        <w:jc w:val="both"/>
        <w:rPr>
          <w:color w:val="000000"/>
          <w:sz w:val="24"/>
          <w:szCs w:val="24"/>
        </w:rPr>
      </w:pPr>
    </w:p>
    <w:p w:rsidR="00C75932" w:rsidRDefault="00C75932" w:rsidP="008C27D6">
      <w:pPr>
        <w:pStyle w:val="NoSpacing"/>
        <w:jc w:val="both"/>
        <w:rPr>
          <w:color w:val="000000"/>
          <w:sz w:val="24"/>
          <w:szCs w:val="24"/>
        </w:rPr>
      </w:pPr>
    </w:p>
    <w:p w:rsidR="00C75932" w:rsidRDefault="00C75932" w:rsidP="008C27D6">
      <w:pPr>
        <w:pStyle w:val="NoSpacing"/>
        <w:jc w:val="both"/>
        <w:rPr>
          <w:color w:val="000000"/>
          <w:sz w:val="24"/>
          <w:szCs w:val="24"/>
        </w:rPr>
      </w:pPr>
    </w:p>
    <w:p w:rsidR="00C75932" w:rsidRPr="008C27D6" w:rsidRDefault="00C75932" w:rsidP="008C27D6">
      <w:pPr>
        <w:pStyle w:val="NoSpacing"/>
        <w:jc w:val="both"/>
        <w:rPr>
          <w:color w:val="000000"/>
          <w:sz w:val="24"/>
          <w:szCs w:val="24"/>
        </w:rPr>
      </w:pPr>
    </w:p>
    <w:p w:rsidR="00C75932" w:rsidRDefault="00C75932" w:rsidP="008C27D6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044CB7">
        <w:rPr>
          <w:color w:val="000000"/>
          <w:sz w:val="24"/>
          <w:szCs w:val="24"/>
        </w:rPr>
        <w:t>Обсуждает вопросы содержания, форм и методов образовательного процесса, планирования педагогической деятельности МБДОУ.</w:t>
      </w:r>
    </w:p>
    <w:p w:rsidR="00C75932" w:rsidRDefault="00C75932" w:rsidP="00EA36CC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044CB7">
        <w:rPr>
          <w:color w:val="000000"/>
          <w:sz w:val="24"/>
          <w:szCs w:val="24"/>
        </w:rPr>
        <w:t>Организует выявление, обобщение, распространение, внедрение передового педагогического опыта среди педагогических работников МБДОУ.</w:t>
      </w:r>
    </w:p>
    <w:p w:rsidR="00C75932" w:rsidRDefault="00C75932" w:rsidP="00EA36CC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044CB7">
        <w:rPr>
          <w:color w:val="000000"/>
          <w:sz w:val="24"/>
          <w:szCs w:val="24"/>
        </w:rPr>
        <w:t>Рассматривает вопросы повышения квалификации, переподготовки педагогических работников.</w:t>
      </w:r>
    </w:p>
    <w:p w:rsidR="00C75932" w:rsidRDefault="00C75932" w:rsidP="00EA36CC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044CB7">
        <w:rPr>
          <w:color w:val="000000"/>
          <w:sz w:val="24"/>
          <w:szCs w:val="24"/>
        </w:rPr>
        <w:t>Рассматривает вопросы организации дополнительных образовательных услуг воспитанникам, в том числе платных.</w:t>
      </w:r>
    </w:p>
    <w:p w:rsidR="00C75932" w:rsidRDefault="00C75932" w:rsidP="00EA36CC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044CB7">
        <w:rPr>
          <w:color w:val="000000"/>
          <w:sz w:val="24"/>
          <w:szCs w:val="24"/>
        </w:rPr>
        <w:t>Заслушивает отчеты заведующего о создании условий для реализации образовательной программы дошкольного образования и дополнительных общеразвивающих программ, заслушивает акты, справки по результатам контрольной деятельности МБДОУ.</w:t>
      </w:r>
    </w:p>
    <w:p w:rsidR="00C75932" w:rsidRDefault="00C75932" w:rsidP="00EA36CC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044CB7">
        <w:rPr>
          <w:color w:val="000000"/>
          <w:sz w:val="24"/>
          <w:szCs w:val="24"/>
        </w:rPr>
        <w:t>Подводит итоги деятельности МБДОУ за учебный год, рассматривает проект отчета по результатам самообследования МБДОУ за учебный год.</w:t>
      </w:r>
    </w:p>
    <w:p w:rsidR="00C75932" w:rsidRDefault="00C75932" w:rsidP="00EA36CC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044CB7">
        <w:rPr>
          <w:color w:val="000000"/>
          <w:sz w:val="24"/>
          <w:szCs w:val="24"/>
        </w:rPr>
        <w:t>Заслушивает информацию, отчеты педагогических и медицинских работников о состоянии здоровья обучающихся, ходе реализации образовательных и воспитательных программ, результатах готовности воспитанников к школьному обучению, отчеты о самообразовании педагогов, рассматривает основные проблемы обучения и воспитания обучающихся.</w:t>
      </w:r>
    </w:p>
    <w:p w:rsidR="00C75932" w:rsidRDefault="00C75932" w:rsidP="00EA36CC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044CB7">
        <w:rPr>
          <w:color w:val="000000"/>
          <w:sz w:val="24"/>
          <w:szCs w:val="24"/>
        </w:rPr>
        <w:t>Контролирует выполнение ранее принятых решений педагогического совета.</w:t>
      </w:r>
    </w:p>
    <w:p w:rsidR="00C75932" w:rsidRDefault="00C75932" w:rsidP="00EA36CC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044CB7">
        <w:rPr>
          <w:color w:val="000000"/>
          <w:sz w:val="24"/>
          <w:szCs w:val="24"/>
        </w:rPr>
        <w:t>Организует изучение и обсуждение нормативно-правовых документов в области общего и дошкольного образования.</w:t>
      </w:r>
    </w:p>
    <w:p w:rsidR="00C75932" w:rsidRDefault="00C75932" w:rsidP="00EA36CC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044CB7">
        <w:rPr>
          <w:color w:val="000000"/>
          <w:sz w:val="24"/>
          <w:szCs w:val="24"/>
        </w:rPr>
        <w:t>Согласовывает участие МБДОУ в прикладных научных исследованиях и экспериментальных разработках, осуществляемых другими образовательными учреждениями и (или) научными организациями, инновационной деятельности в сфере образования.</w:t>
      </w:r>
    </w:p>
    <w:p w:rsidR="00C75932" w:rsidRDefault="00C75932" w:rsidP="00EA36CC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044CB7">
        <w:rPr>
          <w:color w:val="000000"/>
          <w:sz w:val="24"/>
          <w:szCs w:val="24"/>
        </w:rPr>
        <w:t>П</w:t>
      </w:r>
      <w:r w:rsidRPr="00044CB7">
        <w:rPr>
          <w:color w:val="00000A"/>
          <w:sz w:val="24"/>
          <w:szCs w:val="24"/>
        </w:rPr>
        <w:t xml:space="preserve">редставляет педагогических работников </w:t>
      </w:r>
      <w:r w:rsidRPr="00044CB7">
        <w:rPr>
          <w:color w:val="000000"/>
          <w:sz w:val="24"/>
          <w:szCs w:val="24"/>
        </w:rPr>
        <w:t>МБДОУ</w:t>
      </w:r>
      <w:r w:rsidRPr="00044CB7">
        <w:rPr>
          <w:color w:val="00000A"/>
          <w:sz w:val="24"/>
          <w:szCs w:val="24"/>
        </w:rPr>
        <w:t xml:space="preserve"> к награждению государственными наградами и отраслевыми знаками отличия в сфере образования и науки.</w:t>
      </w:r>
    </w:p>
    <w:p w:rsidR="00C75932" w:rsidRPr="00044CB7" w:rsidRDefault="00C75932" w:rsidP="00EA36CC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044CB7">
        <w:rPr>
          <w:color w:val="000000"/>
          <w:sz w:val="24"/>
          <w:szCs w:val="24"/>
        </w:rPr>
        <w:t>Р</w:t>
      </w:r>
      <w:r w:rsidRPr="00044CB7">
        <w:rPr>
          <w:color w:val="00000A"/>
          <w:sz w:val="24"/>
          <w:szCs w:val="24"/>
        </w:rPr>
        <w:t xml:space="preserve">ассматривает актуальные вопросы совершенствования и развития образовательной деятельности </w:t>
      </w:r>
      <w:r w:rsidRPr="00044CB7">
        <w:rPr>
          <w:color w:val="000000"/>
          <w:sz w:val="24"/>
          <w:szCs w:val="24"/>
        </w:rPr>
        <w:t>МБДОУ</w:t>
      </w:r>
      <w:r w:rsidRPr="00044CB7">
        <w:rPr>
          <w:color w:val="00000A"/>
          <w:sz w:val="24"/>
          <w:szCs w:val="24"/>
        </w:rPr>
        <w:t xml:space="preserve"> с принятием по этим вопросам решений информационного и (или) рекомендательного характера.</w:t>
      </w:r>
    </w:p>
    <w:p w:rsidR="00C75932" w:rsidRPr="002043A2" w:rsidRDefault="00C75932" w:rsidP="001829F8">
      <w:pPr>
        <w:pStyle w:val="NoSpacing"/>
        <w:jc w:val="center"/>
        <w:rPr>
          <w:sz w:val="24"/>
          <w:szCs w:val="24"/>
        </w:rPr>
      </w:pPr>
    </w:p>
    <w:p w:rsidR="00C75932" w:rsidRPr="00EA36CC" w:rsidRDefault="00C75932" w:rsidP="00EA36CC">
      <w:pPr>
        <w:pStyle w:val="NoSpacing"/>
        <w:numPr>
          <w:ilvl w:val="0"/>
          <w:numId w:val="6"/>
        </w:numPr>
        <w:jc w:val="center"/>
        <w:rPr>
          <w:b/>
          <w:sz w:val="24"/>
          <w:szCs w:val="24"/>
        </w:rPr>
      </w:pPr>
      <w:r w:rsidRPr="00EA36CC">
        <w:rPr>
          <w:b/>
          <w:sz w:val="24"/>
          <w:szCs w:val="24"/>
        </w:rPr>
        <w:t>Права Педагогического совета МБДОУ</w:t>
      </w:r>
    </w:p>
    <w:p w:rsidR="00C75932" w:rsidRPr="002043A2" w:rsidRDefault="00C75932" w:rsidP="006B1690">
      <w:pPr>
        <w:pStyle w:val="NoSpacing"/>
        <w:ind w:left="720"/>
        <w:rPr>
          <w:sz w:val="24"/>
          <w:szCs w:val="24"/>
        </w:rPr>
      </w:pPr>
    </w:p>
    <w:p w:rsidR="00C75932" w:rsidRDefault="00C75932" w:rsidP="00EA36CC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2043A2">
        <w:rPr>
          <w:sz w:val="24"/>
          <w:szCs w:val="24"/>
        </w:rPr>
        <w:t>Участвовать в управлении МБДОУ.</w:t>
      </w:r>
    </w:p>
    <w:p w:rsidR="00C75932" w:rsidRDefault="00C75932" w:rsidP="00EA36CC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sz w:val="24"/>
          <w:szCs w:val="24"/>
        </w:rPr>
        <w:t>Выходить с предложениями и заявлениями на Учредителя, в органы муниципальной и государственной власти, общественные организации.</w:t>
      </w:r>
    </w:p>
    <w:p w:rsidR="00C75932" w:rsidRDefault="00C75932" w:rsidP="00EA36CC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color w:val="000000"/>
          <w:sz w:val="24"/>
          <w:szCs w:val="24"/>
        </w:rPr>
        <w:t>Создавать временные творческие объединения с приглашением специалистов различного профиля, консультантов для выработки рекомендаций с последующим рассмотрением их на Педагогическом совете.</w:t>
      </w:r>
    </w:p>
    <w:p w:rsidR="00C75932" w:rsidRDefault="00C75932" w:rsidP="00EA36CC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color w:val="000000"/>
          <w:sz w:val="24"/>
          <w:szCs w:val="24"/>
        </w:rPr>
        <w:t>Принимать окончательное решение по спорным вопросам, входящим в его компетенцию.</w:t>
      </w:r>
    </w:p>
    <w:p w:rsidR="00C75932" w:rsidRDefault="00C75932" w:rsidP="00EA36CC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sz w:val="24"/>
          <w:szCs w:val="24"/>
        </w:rPr>
        <w:t>Каждый член Педагогического совета МБДОУ может потребовать обсуждения Педагогическим советом любого вопроса, касающегося педагогической деятельности МБДОУ, если его предложение поддержит не менее одной трети членов педагогического совета МБДОУ.</w:t>
      </w:r>
    </w:p>
    <w:p w:rsidR="00C75932" w:rsidRPr="00EA36CC" w:rsidRDefault="00C75932" w:rsidP="00EA36CC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sz w:val="24"/>
          <w:szCs w:val="24"/>
        </w:rPr>
        <w:t>Каждый член Педагогического совета МБДОУ при несогласии с решением педагогического совета вправе высказать свое мнение, которое должно быть занесено в протокол.</w:t>
      </w:r>
    </w:p>
    <w:p w:rsidR="00C75932" w:rsidRPr="002043A2" w:rsidRDefault="00C75932" w:rsidP="00CB43EA">
      <w:pPr>
        <w:jc w:val="both"/>
        <w:rPr>
          <w:sz w:val="24"/>
          <w:szCs w:val="24"/>
        </w:rPr>
      </w:pPr>
    </w:p>
    <w:p w:rsidR="00C75932" w:rsidRPr="00EA36CC" w:rsidRDefault="00C75932" w:rsidP="006B1690">
      <w:pPr>
        <w:pStyle w:val="NoSpacing"/>
        <w:numPr>
          <w:ilvl w:val="0"/>
          <w:numId w:val="6"/>
        </w:numPr>
        <w:jc w:val="center"/>
        <w:rPr>
          <w:b/>
          <w:sz w:val="24"/>
          <w:szCs w:val="24"/>
        </w:rPr>
      </w:pPr>
      <w:r w:rsidRPr="00EA36CC">
        <w:rPr>
          <w:b/>
          <w:sz w:val="24"/>
          <w:szCs w:val="24"/>
        </w:rPr>
        <w:t>Состав и порядок формирования Педагогического совета МБДОУ, порядок принятия решений</w:t>
      </w:r>
    </w:p>
    <w:p w:rsidR="00C75932" w:rsidRPr="002043A2" w:rsidRDefault="00C75932" w:rsidP="006B1690">
      <w:pPr>
        <w:pStyle w:val="NoSpacing"/>
        <w:rPr>
          <w:sz w:val="24"/>
          <w:szCs w:val="24"/>
        </w:rPr>
      </w:pPr>
    </w:p>
    <w:p w:rsidR="00C75932" w:rsidRDefault="00C75932" w:rsidP="00AF2FF6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2043A2">
        <w:rPr>
          <w:sz w:val="24"/>
          <w:szCs w:val="24"/>
        </w:rPr>
        <w:t xml:space="preserve">Членами </w:t>
      </w:r>
      <w:r>
        <w:rPr>
          <w:sz w:val="24"/>
          <w:szCs w:val="24"/>
        </w:rPr>
        <w:t>П</w:t>
      </w:r>
      <w:r w:rsidRPr="002043A2">
        <w:rPr>
          <w:sz w:val="24"/>
          <w:szCs w:val="24"/>
        </w:rPr>
        <w:t xml:space="preserve">едагогического совета являются заведующий, заместитель заведующего по воспитательной и методической работе, все педагогические работники МБДОУ </w:t>
      </w:r>
      <w:r w:rsidRPr="002043A2">
        <w:rPr>
          <w:color w:val="000000"/>
          <w:sz w:val="24"/>
          <w:szCs w:val="24"/>
        </w:rPr>
        <w:t xml:space="preserve">(включая совместителей и работающих по срочному трудовому договору). </w:t>
      </w:r>
    </w:p>
    <w:p w:rsidR="00C75932" w:rsidRDefault="00C75932" w:rsidP="00AF2FF6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color w:val="000000"/>
          <w:sz w:val="24"/>
          <w:szCs w:val="24"/>
        </w:rPr>
        <w:t>В необходимых случаях на заседание Педагогического совета МБДОУ могут приглашаться представители общественных организаций, учреждений, взаимодействующих с МБДОУ по вопросам образования, родители (законные представители) воспитанников, представители учреждений, участвующих в финансировании МБДОУ, и другие лица. Необходимость их приглашения определяется председателем педагогического совета.  Лица, приглашенные на заседание педагогического совета, пользуются правом совещательного голоса.</w:t>
      </w:r>
    </w:p>
    <w:p w:rsidR="00C75932" w:rsidRDefault="00C75932" w:rsidP="00AF2FF6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sz w:val="24"/>
          <w:szCs w:val="24"/>
        </w:rPr>
        <w:t>Организационной формой деятельности Педагогического совета являются заседания, созываемые и проводимые по мере необходимости, но не реже четырех раз в год. Заседания педагогического совета созываются председателем Педагогического совета. Внеочередные заседания Педагогического совета также могут созываться по требованию Управления, заведующего МБДОУ, либо не менее одной пятой части педагогических работников МБДОУ.</w:t>
      </w:r>
    </w:p>
    <w:p w:rsidR="00C75932" w:rsidRDefault="00C75932" w:rsidP="00AF2FF6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sz w:val="24"/>
          <w:szCs w:val="24"/>
        </w:rPr>
        <w:t>Руководство Педагогическим советом осуществляет его председатель, избираемый педагогическим советом открытым голосованием из числа членов педагогического совета, для которых МБДОУ является основным местом работы, и имеющих педагогический стаж не менее 5 лет.</w:t>
      </w:r>
    </w:p>
    <w:p w:rsidR="00C75932" w:rsidRDefault="00C75932" w:rsidP="00AF2FF6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color w:val="000000"/>
          <w:sz w:val="24"/>
          <w:szCs w:val="24"/>
        </w:rPr>
        <w:t xml:space="preserve">Председатель Педагогического совета: </w:t>
      </w:r>
    </w:p>
    <w:p w:rsidR="00C75932" w:rsidRDefault="00C75932" w:rsidP="00AF2FF6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color w:val="000000"/>
          <w:sz w:val="24"/>
          <w:szCs w:val="24"/>
        </w:rPr>
        <w:t>Организует деятельность  Педагогического совета МБДОУ.</w:t>
      </w:r>
    </w:p>
    <w:p w:rsidR="00C75932" w:rsidRDefault="00C75932" w:rsidP="00AF2FF6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color w:val="000000"/>
          <w:sz w:val="24"/>
          <w:szCs w:val="24"/>
        </w:rPr>
        <w:t>Информирует членов педагогического совета о предстоящем заседании.</w:t>
      </w:r>
    </w:p>
    <w:p w:rsidR="00C75932" w:rsidRDefault="00C75932" w:rsidP="00AF2FF6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color w:val="000000"/>
          <w:sz w:val="24"/>
          <w:szCs w:val="24"/>
        </w:rPr>
        <w:t>Принимает поступающие для рассмотрения педагогическим советом заявления, обращения, иные материалы.</w:t>
      </w:r>
    </w:p>
    <w:p w:rsidR="00C75932" w:rsidRDefault="00C75932" w:rsidP="00AF2FF6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color w:val="000000"/>
          <w:sz w:val="24"/>
          <w:szCs w:val="24"/>
        </w:rPr>
        <w:t>Организует подготовку и проведение заседания Педагогического совета.</w:t>
      </w:r>
    </w:p>
    <w:p w:rsidR="00C75932" w:rsidRDefault="00C75932" w:rsidP="00AF2FF6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color w:val="000000"/>
          <w:sz w:val="24"/>
          <w:szCs w:val="24"/>
        </w:rPr>
        <w:t>Определяет повестку заседания Педагогического совета.</w:t>
      </w:r>
    </w:p>
    <w:p w:rsidR="00C75932" w:rsidRDefault="00C75932" w:rsidP="00AF2FF6">
      <w:pPr>
        <w:pStyle w:val="NoSpacing"/>
        <w:numPr>
          <w:ilvl w:val="2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color w:val="000000"/>
          <w:sz w:val="24"/>
          <w:szCs w:val="24"/>
        </w:rPr>
        <w:t>Контролирует выполнение решений Педагогического совета.</w:t>
      </w:r>
    </w:p>
    <w:p w:rsidR="00C75932" w:rsidRDefault="00C75932" w:rsidP="00AF2FF6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sz w:val="24"/>
          <w:szCs w:val="24"/>
        </w:rPr>
        <w:t>Ведение заседаний Педагогического совета осуществляет председатель Педагогического совета, а в его отсутствие – педагогический работник из числа присутствующих на заседании, уполномоченный соответствующим решением педагогического совета. Ведение протокола возлагается на секретаря.</w:t>
      </w:r>
    </w:p>
    <w:p w:rsidR="00C75932" w:rsidRDefault="00C75932" w:rsidP="00AF2FF6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sz w:val="24"/>
          <w:szCs w:val="24"/>
        </w:rPr>
        <w:t>Педагогический совет правомочен принимать решения, если на его заседании присутствует более половины числа лиц, являющихся его членами.</w:t>
      </w:r>
    </w:p>
    <w:p w:rsidR="00C75932" w:rsidRDefault="00C75932" w:rsidP="00AF2FF6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sz w:val="24"/>
          <w:szCs w:val="24"/>
        </w:rPr>
        <w:t xml:space="preserve">Решение Педагогического совета </w:t>
      </w:r>
      <w:r w:rsidRPr="00EA36CC">
        <w:rPr>
          <w:color w:val="000000"/>
          <w:sz w:val="24"/>
          <w:szCs w:val="24"/>
        </w:rPr>
        <w:t xml:space="preserve">принимается открытым голосованием и считается принятым, </w:t>
      </w:r>
      <w:r w:rsidRPr="00EA36CC">
        <w:rPr>
          <w:sz w:val="24"/>
          <w:szCs w:val="24"/>
        </w:rPr>
        <w:t>если за него проголосовало более половины присутствующих на заседании членов Педагогического совета.</w:t>
      </w:r>
    </w:p>
    <w:p w:rsidR="00C75932" w:rsidRDefault="00C75932" w:rsidP="00AF2FF6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color w:val="000000"/>
          <w:sz w:val="24"/>
          <w:szCs w:val="24"/>
        </w:rPr>
        <w:t>Решения Педагогического совета МБДОУ</w:t>
      </w:r>
      <w:r w:rsidRPr="00EA36CC">
        <w:rPr>
          <w:sz w:val="24"/>
          <w:szCs w:val="24"/>
        </w:rPr>
        <w:t xml:space="preserve"> являются обязательными для исполнения всеми участниками образовательных отношений в МБДОУ в части, их касающейся.</w:t>
      </w:r>
    </w:p>
    <w:p w:rsidR="00C75932" w:rsidRDefault="00C75932" w:rsidP="00AF2FF6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sz w:val="24"/>
          <w:szCs w:val="24"/>
        </w:rPr>
        <w:t>Непосредственное выполнение решений осуществляют ответственные лица, указанные в протоколе заседания Педагогического совета МБДОУ.</w:t>
      </w:r>
    </w:p>
    <w:p w:rsidR="00C75932" w:rsidRPr="00EA36CC" w:rsidRDefault="00C75932" w:rsidP="00AF2FF6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sz w:val="24"/>
          <w:szCs w:val="24"/>
        </w:rPr>
        <w:t>Заведующий МБДОУ в случае несогласия с решением Педагогического совета МБДОУ, приостанавливает выполнение данного решения и извещает об этом Учредителя. Представители Учредителя рассматривают материалы и решение Педагогического совета, знакомятся с мотивированным мнением большинства членов педагогического совета МБДОУ при участии заинтересованных сторон и выносят окончательное решение по спорному вопросу.</w:t>
      </w:r>
    </w:p>
    <w:p w:rsidR="00C75932" w:rsidRPr="002043A2" w:rsidRDefault="00C75932" w:rsidP="00AF2FF6">
      <w:pPr>
        <w:pStyle w:val="NoSpacing"/>
        <w:jc w:val="center"/>
        <w:rPr>
          <w:b/>
          <w:sz w:val="24"/>
          <w:szCs w:val="24"/>
        </w:rPr>
      </w:pPr>
    </w:p>
    <w:p w:rsidR="00C75932" w:rsidRPr="00EA36CC" w:rsidRDefault="00C75932" w:rsidP="00EA36CC">
      <w:pPr>
        <w:pStyle w:val="NoSpacing"/>
        <w:numPr>
          <w:ilvl w:val="0"/>
          <w:numId w:val="6"/>
        </w:numPr>
        <w:jc w:val="center"/>
        <w:rPr>
          <w:b/>
          <w:sz w:val="24"/>
          <w:szCs w:val="24"/>
        </w:rPr>
      </w:pPr>
      <w:r w:rsidRPr="00EA36CC">
        <w:rPr>
          <w:b/>
          <w:sz w:val="24"/>
          <w:szCs w:val="24"/>
        </w:rPr>
        <w:t>Взаимодействие Педагогического совета МБДОУ с другими коллегиальными органами управления</w:t>
      </w:r>
    </w:p>
    <w:p w:rsidR="00C75932" w:rsidRPr="002043A2" w:rsidRDefault="00C75932" w:rsidP="006B1690">
      <w:pPr>
        <w:pStyle w:val="NoSpacing"/>
        <w:jc w:val="center"/>
        <w:rPr>
          <w:sz w:val="24"/>
          <w:szCs w:val="24"/>
        </w:rPr>
      </w:pPr>
    </w:p>
    <w:p w:rsidR="00C75932" w:rsidRPr="002043A2" w:rsidRDefault="00C75932" w:rsidP="00EA36CC">
      <w:pPr>
        <w:pStyle w:val="NoSpacing"/>
        <w:numPr>
          <w:ilvl w:val="1"/>
          <w:numId w:val="6"/>
        </w:numPr>
        <w:ind w:left="0" w:firstLine="0"/>
        <w:jc w:val="both"/>
        <w:rPr>
          <w:sz w:val="24"/>
          <w:szCs w:val="24"/>
        </w:rPr>
      </w:pPr>
      <w:r w:rsidRPr="002043A2">
        <w:rPr>
          <w:sz w:val="24"/>
          <w:szCs w:val="24"/>
        </w:rPr>
        <w:t xml:space="preserve">Педагогический совет МБДОУ организует взаимодействие с другими коллегиальными органами </w:t>
      </w:r>
      <w:r>
        <w:rPr>
          <w:sz w:val="24"/>
          <w:szCs w:val="24"/>
        </w:rPr>
        <w:t>управления МБДОУ – Советом МБДОУ</w:t>
      </w:r>
      <w:r w:rsidRPr="002043A2">
        <w:rPr>
          <w:sz w:val="24"/>
          <w:szCs w:val="24"/>
        </w:rPr>
        <w:t>, Общим собранием работников МБДОУ, Родительским комитетом МБДОУ.</w:t>
      </w:r>
    </w:p>
    <w:p w:rsidR="00C75932" w:rsidRPr="002043A2" w:rsidRDefault="00C75932" w:rsidP="00CB43EA">
      <w:pPr>
        <w:jc w:val="both"/>
        <w:rPr>
          <w:sz w:val="24"/>
          <w:szCs w:val="24"/>
        </w:rPr>
      </w:pPr>
    </w:p>
    <w:p w:rsidR="00C75932" w:rsidRPr="00EA36CC" w:rsidRDefault="00C75932" w:rsidP="00EA36CC">
      <w:pPr>
        <w:pStyle w:val="NoSpacing"/>
        <w:numPr>
          <w:ilvl w:val="0"/>
          <w:numId w:val="6"/>
        </w:numPr>
        <w:jc w:val="center"/>
        <w:rPr>
          <w:b/>
          <w:sz w:val="24"/>
          <w:szCs w:val="24"/>
        </w:rPr>
      </w:pPr>
      <w:r w:rsidRPr="00EA36CC">
        <w:rPr>
          <w:b/>
          <w:sz w:val="24"/>
          <w:szCs w:val="24"/>
        </w:rPr>
        <w:t>Ответственность Педагогического совета МБДОУ</w:t>
      </w:r>
    </w:p>
    <w:p w:rsidR="00C75932" w:rsidRDefault="00C75932" w:rsidP="00EA36CC">
      <w:pPr>
        <w:pStyle w:val="NoSpacing"/>
        <w:ind w:left="720"/>
        <w:rPr>
          <w:sz w:val="24"/>
          <w:szCs w:val="24"/>
        </w:rPr>
      </w:pPr>
    </w:p>
    <w:p w:rsidR="00C75932" w:rsidRDefault="00C75932" w:rsidP="00EA36CC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2043A2">
        <w:rPr>
          <w:sz w:val="24"/>
          <w:szCs w:val="24"/>
        </w:rPr>
        <w:t xml:space="preserve">Педагогический совет несет ответственность за обоснованность, своевременность принятия и конкретность решений по вопросам, отнесенным к его компетенции с указанием </w:t>
      </w:r>
      <w:r w:rsidRPr="002043A2">
        <w:rPr>
          <w:color w:val="000000"/>
          <w:sz w:val="24"/>
          <w:szCs w:val="24"/>
        </w:rPr>
        <w:t>ответственных лиц и сроков исполнения решений</w:t>
      </w:r>
      <w:r w:rsidRPr="002043A2">
        <w:rPr>
          <w:sz w:val="24"/>
          <w:szCs w:val="24"/>
        </w:rPr>
        <w:t>, с</w:t>
      </w:r>
      <w:r w:rsidRPr="002043A2">
        <w:rPr>
          <w:color w:val="000000"/>
          <w:sz w:val="24"/>
          <w:szCs w:val="24"/>
        </w:rPr>
        <w:t>оответствие принятых решений законодательству Российской Федерации об образовании, о защите прав обучающихся.</w:t>
      </w:r>
    </w:p>
    <w:p w:rsidR="00C75932" w:rsidRDefault="00C75932" w:rsidP="00EA36CC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sz w:val="24"/>
          <w:szCs w:val="24"/>
        </w:rPr>
        <w:t>Решения Педагогического совета МБДОУ, противоречащие законодательству Российской Федерации и иным нормативным актам органов государственной власти и местного самоуправления, Уставу, или принятые в их нарушение, недействительны с момента их принятия и не подлежат исполнению. Заведующий вправе предъявить Педагогическому совету мотивированное требование об отмене такого решения или объявить приказом по МБДОУ о его недействительности.</w:t>
      </w:r>
    </w:p>
    <w:p w:rsidR="00C75932" w:rsidRPr="00EA36CC" w:rsidRDefault="00C75932" w:rsidP="00EA36CC">
      <w:pPr>
        <w:pStyle w:val="NoSpacing"/>
        <w:numPr>
          <w:ilvl w:val="1"/>
          <w:numId w:val="6"/>
        </w:numPr>
        <w:ind w:left="0" w:firstLine="0"/>
        <w:jc w:val="both"/>
        <w:rPr>
          <w:color w:val="000000"/>
          <w:sz w:val="24"/>
          <w:szCs w:val="24"/>
        </w:rPr>
      </w:pPr>
      <w:r w:rsidRPr="00EA36CC">
        <w:rPr>
          <w:sz w:val="24"/>
          <w:szCs w:val="24"/>
        </w:rPr>
        <w:t>В случае непринятия Педагогическим советом в требуемый срок решения по вопросу, входящему в компетенцию Педагогического совета, заведующий вправе принять решение по этому вопросу самостоятельно с письменным уведомлением членов Педагогического совета о содержании принятого решения не позднее одной недели со дня принятия решения.</w:t>
      </w:r>
    </w:p>
    <w:p w:rsidR="00C75932" w:rsidRDefault="00C75932" w:rsidP="00EA36CC">
      <w:pPr>
        <w:pStyle w:val="NoSpacing"/>
        <w:rPr>
          <w:sz w:val="24"/>
          <w:szCs w:val="24"/>
        </w:rPr>
      </w:pPr>
    </w:p>
    <w:p w:rsidR="00C75932" w:rsidRPr="00EA36CC" w:rsidRDefault="00C75932" w:rsidP="00EA36CC">
      <w:pPr>
        <w:pStyle w:val="NoSpacing"/>
        <w:numPr>
          <w:ilvl w:val="0"/>
          <w:numId w:val="6"/>
        </w:numPr>
        <w:jc w:val="center"/>
        <w:rPr>
          <w:b/>
          <w:sz w:val="24"/>
          <w:szCs w:val="24"/>
        </w:rPr>
      </w:pPr>
      <w:r w:rsidRPr="00EA36CC">
        <w:rPr>
          <w:b/>
          <w:sz w:val="24"/>
          <w:szCs w:val="24"/>
        </w:rPr>
        <w:t>Делопроизводство Педагогического совета МБДОУ</w:t>
      </w:r>
    </w:p>
    <w:p w:rsidR="00C75932" w:rsidRPr="002043A2" w:rsidRDefault="00C75932" w:rsidP="006B1690">
      <w:pPr>
        <w:pStyle w:val="NoSpacing"/>
        <w:jc w:val="center"/>
        <w:rPr>
          <w:sz w:val="24"/>
          <w:szCs w:val="24"/>
        </w:rPr>
      </w:pPr>
    </w:p>
    <w:p w:rsidR="00C75932" w:rsidRPr="002043A2" w:rsidRDefault="00C75932" w:rsidP="00EA36CC">
      <w:pPr>
        <w:pStyle w:val="NoSpacing"/>
        <w:numPr>
          <w:ilvl w:val="1"/>
          <w:numId w:val="6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Заседания П</w:t>
      </w:r>
      <w:r w:rsidRPr="002043A2">
        <w:rPr>
          <w:sz w:val="24"/>
          <w:szCs w:val="24"/>
        </w:rPr>
        <w:t>едагогического совета МБДОУ и решения оформляются протоколами (рукописный или печатный вариант).</w:t>
      </w:r>
    </w:p>
    <w:p w:rsidR="00C75932" w:rsidRPr="002043A2" w:rsidRDefault="00C75932" w:rsidP="00AF2FF6">
      <w:pPr>
        <w:pStyle w:val="NoSpacing"/>
        <w:jc w:val="both"/>
        <w:rPr>
          <w:sz w:val="24"/>
          <w:szCs w:val="24"/>
        </w:rPr>
      </w:pPr>
      <w:r w:rsidRPr="002043A2">
        <w:rPr>
          <w:sz w:val="24"/>
          <w:szCs w:val="24"/>
        </w:rPr>
        <w:t>В протоколе фиксируется:</w:t>
      </w:r>
    </w:p>
    <w:p w:rsidR="00C75932" w:rsidRPr="002043A2" w:rsidRDefault="00C75932" w:rsidP="00EA36CC">
      <w:pPr>
        <w:pStyle w:val="NoSpacing"/>
        <w:numPr>
          <w:ilvl w:val="0"/>
          <w:numId w:val="10"/>
        </w:numPr>
        <w:jc w:val="both"/>
        <w:rPr>
          <w:sz w:val="24"/>
          <w:szCs w:val="24"/>
        </w:rPr>
      </w:pPr>
      <w:r w:rsidRPr="002043A2">
        <w:rPr>
          <w:sz w:val="24"/>
          <w:szCs w:val="24"/>
        </w:rPr>
        <w:t>дата проведения заседания;</w:t>
      </w:r>
    </w:p>
    <w:p w:rsidR="00C75932" w:rsidRPr="002043A2" w:rsidRDefault="00C75932" w:rsidP="00EA36CC">
      <w:pPr>
        <w:pStyle w:val="NoSpacing"/>
        <w:numPr>
          <w:ilvl w:val="0"/>
          <w:numId w:val="10"/>
        </w:numPr>
        <w:jc w:val="both"/>
        <w:rPr>
          <w:sz w:val="24"/>
          <w:szCs w:val="24"/>
        </w:rPr>
      </w:pPr>
      <w:r w:rsidRPr="002043A2">
        <w:rPr>
          <w:sz w:val="24"/>
          <w:szCs w:val="24"/>
        </w:rPr>
        <w:t>количественное присутствие (отсутствие) членов педагогического совета  МБДОУ;</w:t>
      </w:r>
    </w:p>
    <w:p w:rsidR="00C75932" w:rsidRPr="002043A2" w:rsidRDefault="00C75932" w:rsidP="00EA36CC">
      <w:pPr>
        <w:pStyle w:val="NoSpacing"/>
        <w:numPr>
          <w:ilvl w:val="0"/>
          <w:numId w:val="10"/>
        </w:numPr>
        <w:jc w:val="both"/>
        <w:rPr>
          <w:sz w:val="24"/>
          <w:szCs w:val="24"/>
        </w:rPr>
      </w:pPr>
      <w:r w:rsidRPr="002043A2">
        <w:rPr>
          <w:sz w:val="24"/>
          <w:szCs w:val="24"/>
        </w:rPr>
        <w:t>повестка дня;</w:t>
      </w:r>
    </w:p>
    <w:p w:rsidR="00C75932" w:rsidRPr="002043A2" w:rsidRDefault="00C75932" w:rsidP="00EA36CC">
      <w:pPr>
        <w:pStyle w:val="NoSpacing"/>
        <w:numPr>
          <w:ilvl w:val="0"/>
          <w:numId w:val="10"/>
        </w:numPr>
        <w:jc w:val="both"/>
        <w:rPr>
          <w:sz w:val="24"/>
          <w:szCs w:val="24"/>
        </w:rPr>
      </w:pPr>
      <w:r w:rsidRPr="002043A2">
        <w:rPr>
          <w:sz w:val="24"/>
          <w:szCs w:val="24"/>
        </w:rPr>
        <w:t>ход обс</w:t>
      </w:r>
      <w:r>
        <w:rPr>
          <w:sz w:val="24"/>
          <w:szCs w:val="24"/>
        </w:rPr>
        <w:t>уждения вопросов, выносимых на П</w:t>
      </w:r>
      <w:r w:rsidRPr="002043A2">
        <w:rPr>
          <w:sz w:val="24"/>
          <w:szCs w:val="24"/>
        </w:rPr>
        <w:t>едагогический совет МБДОУ;</w:t>
      </w:r>
    </w:p>
    <w:p w:rsidR="00C75932" w:rsidRPr="002043A2" w:rsidRDefault="00C75932" w:rsidP="00EA36CC">
      <w:pPr>
        <w:pStyle w:val="NoSpacing"/>
        <w:numPr>
          <w:ilvl w:val="0"/>
          <w:numId w:val="10"/>
        </w:numPr>
        <w:jc w:val="both"/>
        <w:rPr>
          <w:sz w:val="24"/>
          <w:szCs w:val="24"/>
        </w:rPr>
      </w:pPr>
      <w:r w:rsidRPr="002043A2">
        <w:rPr>
          <w:sz w:val="24"/>
          <w:szCs w:val="24"/>
        </w:rPr>
        <w:t>предложения, рекомендации и замечания членов педагогического совета МБДОУ и приглашенных лиц;</w:t>
      </w:r>
    </w:p>
    <w:p w:rsidR="00C75932" w:rsidRPr="002043A2" w:rsidRDefault="00C75932" w:rsidP="00EA36CC">
      <w:pPr>
        <w:pStyle w:val="NoSpacing"/>
        <w:numPr>
          <w:ilvl w:val="0"/>
          <w:numId w:val="10"/>
        </w:numPr>
        <w:jc w:val="both"/>
        <w:rPr>
          <w:sz w:val="24"/>
          <w:szCs w:val="24"/>
          <w:lang w:eastAsia="en-US"/>
        </w:rPr>
      </w:pPr>
      <w:r>
        <w:rPr>
          <w:sz w:val="24"/>
          <w:szCs w:val="24"/>
        </w:rPr>
        <w:t>решение П</w:t>
      </w:r>
      <w:r w:rsidRPr="002043A2">
        <w:rPr>
          <w:sz w:val="24"/>
          <w:szCs w:val="24"/>
        </w:rPr>
        <w:t xml:space="preserve">едагогического совета МБДОУ </w:t>
      </w:r>
      <w:r w:rsidRPr="002043A2">
        <w:rPr>
          <w:sz w:val="24"/>
          <w:szCs w:val="24"/>
          <w:lang w:eastAsia="en-US"/>
        </w:rPr>
        <w:t>(решения принимаются методом консенсуса).</w:t>
      </w:r>
    </w:p>
    <w:p w:rsidR="00C75932" w:rsidRDefault="00C75932" w:rsidP="00EA36CC">
      <w:pPr>
        <w:pStyle w:val="NoSpacing"/>
        <w:numPr>
          <w:ilvl w:val="1"/>
          <w:numId w:val="6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Протоколы П</w:t>
      </w:r>
      <w:r w:rsidRPr="002043A2">
        <w:rPr>
          <w:sz w:val="24"/>
          <w:szCs w:val="24"/>
        </w:rPr>
        <w:t>едагогического совета МБДОУ подписываю</w:t>
      </w:r>
      <w:r>
        <w:rPr>
          <w:sz w:val="24"/>
          <w:szCs w:val="24"/>
        </w:rPr>
        <w:t>тся председателем и секретарем П</w:t>
      </w:r>
      <w:r w:rsidRPr="002043A2">
        <w:rPr>
          <w:sz w:val="24"/>
          <w:szCs w:val="24"/>
        </w:rPr>
        <w:t>едагогического совета МБДОУ.</w:t>
      </w:r>
    </w:p>
    <w:p w:rsidR="00C75932" w:rsidRDefault="00C75932" w:rsidP="00AF2FF6">
      <w:pPr>
        <w:pStyle w:val="NoSpacing"/>
        <w:numPr>
          <w:ilvl w:val="1"/>
          <w:numId w:val="6"/>
        </w:numPr>
        <w:ind w:left="0" w:firstLine="0"/>
        <w:jc w:val="both"/>
        <w:rPr>
          <w:sz w:val="24"/>
          <w:szCs w:val="24"/>
        </w:rPr>
      </w:pPr>
      <w:r w:rsidRPr="002043A2">
        <w:rPr>
          <w:sz w:val="24"/>
          <w:szCs w:val="24"/>
        </w:rPr>
        <w:t>Нумерация пр</w:t>
      </w:r>
      <w:r>
        <w:rPr>
          <w:sz w:val="24"/>
          <w:szCs w:val="24"/>
        </w:rPr>
        <w:t>отоколов П</w:t>
      </w:r>
      <w:r w:rsidRPr="002043A2">
        <w:rPr>
          <w:sz w:val="24"/>
          <w:szCs w:val="24"/>
        </w:rPr>
        <w:t>едагогического совета МБДОУ ведется с начала календарного года. В кон</w:t>
      </w:r>
      <w:r>
        <w:rPr>
          <w:sz w:val="24"/>
          <w:szCs w:val="24"/>
        </w:rPr>
        <w:t>це календарного года протоколы П</w:t>
      </w:r>
      <w:r w:rsidRPr="002043A2">
        <w:rPr>
          <w:sz w:val="24"/>
          <w:szCs w:val="24"/>
        </w:rPr>
        <w:t xml:space="preserve">едагогического совета, оформленные в печатном варианте, сшиваются, нумеруются постранично, </w:t>
      </w:r>
      <w:r w:rsidRPr="002043A2">
        <w:rPr>
          <w:sz w:val="24"/>
          <w:szCs w:val="24"/>
          <w:lang w:bidi="ne-NP"/>
        </w:rPr>
        <w:t>скрепляется подписью заведующего и печатью МБДОУ.</w:t>
      </w:r>
    </w:p>
    <w:p w:rsidR="00C75932" w:rsidRDefault="00C75932" w:rsidP="005636DE">
      <w:pPr>
        <w:pStyle w:val="NoSpacing"/>
        <w:numPr>
          <w:ilvl w:val="1"/>
          <w:numId w:val="6"/>
        </w:numPr>
        <w:ind w:left="0" w:firstLine="0"/>
        <w:jc w:val="both"/>
        <w:rPr>
          <w:sz w:val="24"/>
          <w:szCs w:val="24"/>
        </w:rPr>
      </w:pPr>
      <w:r w:rsidRPr="00EA36CC">
        <w:rPr>
          <w:sz w:val="24"/>
          <w:szCs w:val="24"/>
        </w:rPr>
        <w:t>Протоколы Педагогического совета МБДОУ нумеруются согласно номенклатуре дел МБДОУ, хранятся в архиве МБДОУ постоянно.</w:t>
      </w:r>
    </w:p>
    <w:p w:rsidR="00C75932" w:rsidRPr="00EA36CC" w:rsidRDefault="00C75932" w:rsidP="005636DE">
      <w:pPr>
        <w:pStyle w:val="NoSpacing"/>
        <w:numPr>
          <w:ilvl w:val="1"/>
          <w:numId w:val="6"/>
        </w:numPr>
        <w:ind w:left="0" w:firstLine="0"/>
        <w:jc w:val="both"/>
        <w:rPr>
          <w:sz w:val="24"/>
          <w:szCs w:val="24"/>
        </w:rPr>
      </w:pPr>
      <w:r w:rsidRPr="00EA36CC">
        <w:rPr>
          <w:sz w:val="24"/>
          <w:szCs w:val="24"/>
        </w:rPr>
        <w:t>Доклады, тексты выступлений, о которых в протоколе Педагогического совета МБДОУ делается запись «доклад (выступление) прилагается», группируются в отдельной папке с тем же сроком хранения, что и протоколы Педагогического совета МБДОУ.</w:t>
      </w:r>
    </w:p>
    <w:p w:rsidR="00C75932" w:rsidRPr="002043A2" w:rsidRDefault="00C75932" w:rsidP="00CB43EA">
      <w:pPr>
        <w:widowControl w:val="0"/>
        <w:rPr>
          <w:rFonts w:ascii="Courier New" w:hAnsi="Courier New" w:cs="Courier New"/>
          <w:color w:val="000000"/>
          <w:sz w:val="24"/>
          <w:szCs w:val="24"/>
        </w:rPr>
      </w:pPr>
    </w:p>
    <w:sectPr w:rsidR="00C75932" w:rsidRPr="002043A2" w:rsidSect="00CB43E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32037"/>
    <w:multiLevelType w:val="multilevel"/>
    <w:tmpl w:val="D712588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">
    <w:nsid w:val="228C06B4"/>
    <w:multiLevelType w:val="multilevel"/>
    <w:tmpl w:val="15E8E3EC"/>
    <w:lvl w:ilvl="0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29F421E7"/>
    <w:multiLevelType w:val="hybridMultilevel"/>
    <w:tmpl w:val="A8C0813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F1A3C1B"/>
    <w:multiLevelType w:val="multilevel"/>
    <w:tmpl w:val="48C88B7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auto"/>
      </w:rPr>
    </w:lvl>
  </w:abstractNum>
  <w:abstractNum w:abstractNumId="4">
    <w:nsid w:val="336D28E7"/>
    <w:multiLevelType w:val="multilevel"/>
    <w:tmpl w:val="BE0A3D10"/>
    <w:lvl w:ilvl="0">
      <w:start w:val="3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5">
    <w:nsid w:val="38FD02A2"/>
    <w:multiLevelType w:val="hybridMultilevel"/>
    <w:tmpl w:val="3E78DB4A"/>
    <w:lvl w:ilvl="0" w:tplc="356A7F74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B395812"/>
    <w:multiLevelType w:val="multilevel"/>
    <w:tmpl w:val="E1BEB5E2"/>
    <w:lvl w:ilvl="0">
      <w:start w:val="2"/>
      <w:numFmt w:val="decimal"/>
      <w:lvlText w:val="%1"/>
      <w:lvlJc w:val="left"/>
      <w:pPr>
        <w:ind w:left="600" w:hanging="600"/>
      </w:pPr>
      <w:rPr>
        <w:rFonts w:cs="Times New Roman"/>
        <w:color w:val="000000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cs="Times New Roman"/>
        <w:color w:val="000000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cs="Times New Roman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/>
        <w:color w:val="000000"/>
      </w:rPr>
    </w:lvl>
  </w:abstractNum>
  <w:abstractNum w:abstractNumId="7">
    <w:nsid w:val="68B772A4"/>
    <w:multiLevelType w:val="multilevel"/>
    <w:tmpl w:val="4518163C"/>
    <w:lvl w:ilvl="0">
      <w:start w:val="1"/>
      <w:numFmt w:val="upperRoman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auto"/>
      </w:rPr>
    </w:lvl>
  </w:abstractNum>
  <w:abstractNum w:abstractNumId="8">
    <w:nsid w:val="70ED7AED"/>
    <w:multiLevelType w:val="hybridMultilevel"/>
    <w:tmpl w:val="6306723E"/>
    <w:lvl w:ilvl="0" w:tplc="DB3C2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2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1"/>
  </w:num>
  <w:num w:numId="7">
    <w:abstractNumId w:val="5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43EA"/>
    <w:rsid w:val="00044CB7"/>
    <w:rsid w:val="000D7EDC"/>
    <w:rsid w:val="001829F8"/>
    <w:rsid w:val="001A25B9"/>
    <w:rsid w:val="001C3366"/>
    <w:rsid w:val="001D3489"/>
    <w:rsid w:val="002043A2"/>
    <w:rsid w:val="00207DD6"/>
    <w:rsid w:val="00283AEC"/>
    <w:rsid w:val="002A1DCD"/>
    <w:rsid w:val="002E4BA5"/>
    <w:rsid w:val="002F7F98"/>
    <w:rsid w:val="00373590"/>
    <w:rsid w:val="003E6FB5"/>
    <w:rsid w:val="005636DE"/>
    <w:rsid w:val="00583A11"/>
    <w:rsid w:val="006911EE"/>
    <w:rsid w:val="006B1690"/>
    <w:rsid w:val="006E7C8D"/>
    <w:rsid w:val="007468EE"/>
    <w:rsid w:val="00837A90"/>
    <w:rsid w:val="00844C4A"/>
    <w:rsid w:val="008C27D6"/>
    <w:rsid w:val="008F0123"/>
    <w:rsid w:val="00972FD8"/>
    <w:rsid w:val="00A20D97"/>
    <w:rsid w:val="00A96BBF"/>
    <w:rsid w:val="00AC1831"/>
    <w:rsid w:val="00AF2FF6"/>
    <w:rsid w:val="00BA3693"/>
    <w:rsid w:val="00BE64C4"/>
    <w:rsid w:val="00BF2D79"/>
    <w:rsid w:val="00BF729F"/>
    <w:rsid w:val="00C75932"/>
    <w:rsid w:val="00CB43EA"/>
    <w:rsid w:val="00CC67EC"/>
    <w:rsid w:val="00D23D77"/>
    <w:rsid w:val="00D950F9"/>
    <w:rsid w:val="00DD43AC"/>
    <w:rsid w:val="00E611CE"/>
    <w:rsid w:val="00E734F1"/>
    <w:rsid w:val="00EA36CC"/>
    <w:rsid w:val="00FA25F6"/>
    <w:rsid w:val="00FA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3EA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CB43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B43EA"/>
    <w:rPr>
      <w:rFonts w:ascii="Tahoma" w:hAnsi="Tahoma" w:cs="Tahoma"/>
      <w:sz w:val="16"/>
      <w:szCs w:val="16"/>
      <w:lang w:eastAsia="ru-RU"/>
    </w:rPr>
  </w:style>
  <w:style w:type="paragraph" w:styleId="NoSpacing">
    <w:name w:val="No Spacing"/>
    <w:uiPriority w:val="99"/>
    <w:qFormat/>
    <w:rsid w:val="00CB43EA"/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09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102</TotalTime>
  <Pages>4</Pages>
  <Words>1290</Words>
  <Characters>7356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Пользователь</cp:lastModifiedBy>
  <cp:revision>10</cp:revision>
  <cp:lastPrinted>2016-03-05T14:49:00Z</cp:lastPrinted>
  <dcterms:created xsi:type="dcterms:W3CDTF">2016-01-25T09:26:00Z</dcterms:created>
  <dcterms:modified xsi:type="dcterms:W3CDTF">2017-09-13T05:34:00Z</dcterms:modified>
</cp:coreProperties>
</file>